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A9B44" w14:textId="4A7EC74E" w:rsidR="00D230CC" w:rsidRDefault="00AD366B" w:rsidP="00AD366B">
      <w:pPr>
        <w:jc w:val="right"/>
      </w:pPr>
      <w:r>
        <w:t>Actualizado:  31/12/2025</w:t>
      </w:r>
    </w:p>
    <w:p w14:paraId="629C5FFC" w14:textId="77777777" w:rsidR="00AD366B" w:rsidRDefault="00AD366B" w:rsidP="00AD366B">
      <w:pPr>
        <w:jc w:val="right"/>
      </w:pPr>
    </w:p>
    <w:p w14:paraId="40F27969" w14:textId="4F01AC7B" w:rsidR="00AD366B" w:rsidRPr="00AD366B" w:rsidRDefault="00AD366B" w:rsidP="00AD3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AD366B">
        <w:rPr>
          <w:b/>
          <w:bCs/>
          <w:sz w:val="32"/>
          <w:szCs w:val="32"/>
        </w:rPr>
        <w:t>ORGANIGRAMA</w:t>
      </w:r>
    </w:p>
    <w:p w14:paraId="7E175C49" w14:textId="77777777" w:rsidR="00AD366B" w:rsidRDefault="00AD366B"/>
    <w:p w14:paraId="2E666ABD" w14:textId="77777777" w:rsidR="00AD366B" w:rsidRDefault="00AD366B"/>
    <w:p w14:paraId="64115320" w14:textId="7605DB49" w:rsidR="00AD366B" w:rsidRPr="008944BD" w:rsidRDefault="00AD366B">
      <w:r w:rsidRPr="00AD366B">
        <w:drawing>
          <wp:inline distT="0" distB="0" distL="0" distR="0" wp14:anchorId="59BA8664" wp14:editId="08239F10">
            <wp:extent cx="5400040" cy="3959225"/>
            <wp:effectExtent l="0" t="0" r="0" b="3175"/>
            <wp:docPr id="1344369927" name="Imagen 1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369927" name="Imagen 1" descr="Escala de tiempo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66B" w:rsidRPr="008944BD" w:rsidSect="007645A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701" w:bottom="1418" w:left="1701" w:header="709" w:footer="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5DB57" w14:textId="77777777" w:rsidR="00A64B86" w:rsidRDefault="00A64B86">
      <w:r>
        <w:separator/>
      </w:r>
    </w:p>
  </w:endnote>
  <w:endnote w:type="continuationSeparator" w:id="0">
    <w:p w14:paraId="5C680FFB" w14:textId="77777777" w:rsidR="00A64B86" w:rsidRDefault="00A64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25322" w14:textId="77777777" w:rsidR="001A1FF8" w:rsidRDefault="001A1FF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C13E2" w14:textId="77777777" w:rsidR="00F71832" w:rsidRDefault="00912317" w:rsidP="00F71832">
    <w:pPr>
      <w:rPr>
        <w:bCs/>
        <w:sz w:val="20"/>
        <w:szCs w:val="20"/>
        <w:lang w:val="en-GB"/>
      </w:rPr>
    </w:pPr>
    <w:r w:rsidRPr="00F71832">
      <w:rPr>
        <w:bCs/>
        <w:noProof/>
        <w:sz w:val="20"/>
        <w:szCs w:val="20"/>
        <w:lang w:val="en-GB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56DED829" wp14:editId="3E1793E2">
              <wp:simplePos x="0" y="0"/>
              <wp:positionH relativeFrom="column">
                <wp:posOffset>4017235</wp:posOffset>
              </wp:positionH>
              <wp:positionV relativeFrom="page">
                <wp:posOffset>9590375</wp:posOffset>
              </wp:positionV>
              <wp:extent cx="2197735" cy="1007745"/>
              <wp:effectExtent l="0" t="0" r="0" b="190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735" cy="100774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29BA9" w14:textId="77777777" w:rsidR="00F71832" w:rsidRDefault="00F71832" w:rsidP="00F71832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Cs/>
                              <w:sz w:val="20"/>
                              <w:szCs w:val="20"/>
                            </w:rPr>
                            <w:t>MADRID</w:t>
                          </w:r>
                        </w:p>
                        <w:p w14:paraId="52CA5CB0" w14:textId="77777777" w:rsidR="00F71832" w:rsidRPr="00956E0F" w:rsidRDefault="00F71832" w:rsidP="00F71832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</w:rPr>
                            <w:t>Paseo Pintor Rosales, 46, 2ª</w:t>
                          </w:r>
                        </w:p>
                        <w:p w14:paraId="3852B1EA" w14:textId="77777777" w:rsidR="00F71832" w:rsidRPr="00956E0F" w:rsidRDefault="00F71832" w:rsidP="00F71832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</w:rPr>
                            <w:t>28008 M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t>adrid</w:t>
                          </w:r>
                        </w:p>
                        <w:p w14:paraId="57804003" w14:textId="77777777" w:rsidR="00F71832" w:rsidRPr="00956E0F" w:rsidRDefault="00F71832" w:rsidP="00F71832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</w:rPr>
                            <w:t xml:space="preserve">Teléfono: 91 554 36 37 </w:t>
                          </w:r>
                        </w:p>
                        <w:p w14:paraId="6E24A368" w14:textId="77777777" w:rsidR="00F71832" w:rsidRPr="00956E0F" w:rsidRDefault="00F71832" w:rsidP="00F71832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  <w:t>web: http://www.fundacion-ser.org</w:t>
                          </w:r>
                        </w:p>
                        <w:p w14:paraId="0E9DB157" w14:textId="77777777" w:rsidR="00F71832" w:rsidRPr="00956E0F" w:rsidRDefault="00F71832" w:rsidP="00F71832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  <w:t xml:space="preserve">e-mail: ser-madrid@fundacion-ser.org </w:t>
                          </w:r>
                        </w:p>
                        <w:p w14:paraId="52A90117" w14:textId="77777777" w:rsidR="00F71832" w:rsidRPr="00F71832" w:rsidRDefault="00F71832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DED82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316.3pt;margin-top:755.15pt;width:173.05pt;height:79.3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" fillcolor="white [3212]" stroked="f">
              <v:textbox>
                <w:txbxContent>
                  <w:p w14:paraId="07729BA9" w14:textId="77777777" w:rsidR="00F71832" w:rsidRDefault="00F71832" w:rsidP="00F71832">
                    <w:pPr>
                      <w:jc w:val="right"/>
                      <w:rPr>
                        <w:bCs/>
                        <w:sz w:val="20"/>
                        <w:szCs w:val="20"/>
                      </w:rPr>
                    </w:pPr>
                    <w:r>
                      <w:rPr>
                        <w:bCs/>
                        <w:sz w:val="20"/>
                        <w:szCs w:val="20"/>
                      </w:rPr>
                      <w:t>MADRID</w:t>
                    </w:r>
                  </w:p>
                  <w:p w14:paraId="52CA5CB0" w14:textId="77777777" w:rsidR="00F71832" w:rsidRPr="00956E0F" w:rsidRDefault="00F71832" w:rsidP="00F71832">
                    <w:pPr>
                      <w:jc w:val="right"/>
                      <w:rPr>
                        <w:bCs/>
                        <w:sz w:val="20"/>
                        <w:szCs w:val="20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</w:rPr>
                      <w:t>Paseo Pintor Rosales, 46, 2ª</w:t>
                    </w:r>
                  </w:p>
                  <w:p w14:paraId="3852B1EA" w14:textId="77777777" w:rsidR="00F71832" w:rsidRPr="00956E0F" w:rsidRDefault="00F71832" w:rsidP="00F71832">
                    <w:pPr>
                      <w:jc w:val="right"/>
                      <w:rPr>
                        <w:bCs/>
                        <w:sz w:val="20"/>
                        <w:szCs w:val="20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</w:rPr>
                      <w:t>28008 M</w:t>
                    </w:r>
                    <w:r>
                      <w:rPr>
                        <w:bCs/>
                        <w:sz w:val="20"/>
                        <w:szCs w:val="20"/>
                      </w:rPr>
                      <w:t>adrid</w:t>
                    </w:r>
                  </w:p>
                  <w:p w14:paraId="57804003" w14:textId="77777777" w:rsidR="00F71832" w:rsidRPr="00956E0F" w:rsidRDefault="00F71832" w:rsidP="00F71832">
                    <w:pPr>
                      <w:jc w:val="right"/>
                      <w:rPr>
                        <w:bCs/>
                        <w:sz w:val="20"/>
                        <w:szCs w:val="20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</w:rPr>
                      <w:t xml:space="preserve">Teléfono: 91 554 36 37 </w:t>
                    </w:r>
                  </w:p>
                  <w:p w14:paraId="6E24A368" w14:textId="77777777" w:rsidR="00F71832" w:rsidRPr="00956E0F" w:rsidRDefault="00F71832" w:rsidP="00F71832">
                    <w:pPr>
                      <w:jc w:val="right"/>
                      <w:rPr>
                        <w:bCs/>
                        <w:sz w:val="20"/>
                        <w:szCs w:val="20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  <w:lang w:val="en-GB"/>
                      </w:rPr>
                      <w:t>web: http://www.fundacion-ser.org</w:t>
                    </w:r>
                  </w:p>
                  <w:p w14:paraId="0E9DB157" w14:textId="77777777" w:rsidR="00F71832" w:rsidRPr="00956E0F" w:rsidRDefault="00F71832" w:rsidP="00F71832">
                    <w:pPr>
                      <w:jc w:val="right"/>
                      <w:rPr>
                        <w:bCs/>
                        <w:sz w:val="20"/>
                        <w:szCs w:val="20"/>
                        <w:lang w:val="en-GB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  <w:lang w:val="en-GB"/>
                      </w:rPr>
                      <w:t xml:space="preserve">e-mail: ser-madrid@fundacion-ser.org </w:t>
                    </w:r>
                  </w:p>
                  <w:p w14:paraId="52A90117" w14:textId="77777777" w:rsidR="00F71832" w:rsidRPr="00F71832" w:rsidRDefault="00F71832">
                    <w:pPr>
                      <w:rPr>
                        <w:lang w:val="en-GB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F71832">
      <w:rPr>
        <w:bCs/>
        <w:noProof/>
        <w:sz w:val="20"/>
        <w:szCs w:val="20"/>
        <w:lang w:val="en-GB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299109AA" wp14:editId="3C2C79F4">
              <wp:simplePos x="0" y="0"/>
              <wp:positionH relativeFrom="column">
                <wp:posOffset>-179715</wp:posOffset>
              </wp:positionH>
              <wp:positionV relativeFrom="page">
                <wp:posOffset>9590375</wp:posOffset>
              </wp:positionV>
              <wp:extent cx="2355850" cy="1007745"/>
              <wp:effectExtent l="0" t="0" r="6350" b="1905"/>
              <wp:wrapNone/>
              <wp:docPr id="34234332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850" cy="10077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A8557C" w14:textId="77777777" w:rsidR="00F71832" w:rsidRPr="00231100" w:rsidRDefault="00F71832" w:rsidP="00F71832">
                          <w:pPr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231100">
                            <w:rPr>
                              <w:bCs/>
                              <w:sz w:val="20"/>
                              <w:szCs w:val="20"/>
                            </w:rPr>
                            <w:t>CANARIAS</w:t>
                          </w:r>
                        </w:p>
                        <w:p w14:paraId="42E43DAE" w14:textId="77777777" w:rsidR="00F71832" w:rsidRPr="00F71832" w:rsidRDefault="00F71832" w:rsidP="00F71832">
                          <w:pPr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F71832">
                            <w:rPr>
                              <w:bCs/>
                              <w:sz w:val="20"/>
                              <w:szCs w:val="20"/>
                            </w:rPr>
                            <w:t>C/ Federico Viera 79ª</w:t>
                          </w:r>
                        </w:p>
                        <w:p w14:paraId="491F0890" w14:textId="77777777" w:rsidR="00F71832" w:rsidRPr="00F71832" w:rsidRDefault="00F71832" w:rsidP="00F71832">
                          <w:pPr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F71832">
                            <w:rPr>
                              <w:bCs/>
                              <w:sz w:val="20"/>
                              <w:szCs w:val="20"/>
                            </w:rPr>
                            <w:t xml:space="preserve">35012 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t>–</w:t>
                          </w:r>
                          <w:r w:rsidRPr="00F71832">
                            <w:rPr>
                              <w:bCs/>
                              <w:sz w:val="20"/>
                              <w:szCs w:val="20"/>
                            </w:rPr>
                            <w:t xml:space="preserve"> La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t>s Palmas de GC</w:t>
                          </w:r>
                        </w:p>
                        <w:p w14:paraId="469859AC" w14:textId="77777777" w:rsidR="00F71832" w:rsidRPr="00956E0F" w:rsidRDefault="00F71832" w:rsidP="00F71832">
                          <w:pPr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</w:rPr>
                            <w:t>Teléfono: 9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t>28 28 91 00</w:t>
                          </w:r>
                        </w:p>
                        <w:p w14:paraId="5DB501C3" w14:textId="77777777" w:rsidR="00F71832" w:rsidRPr="00956E0F" w:rsidRDefault="00F71832" w:rsidP="00F71832">
                          <w:pPr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  <w:t>web: http://www.fundacion-ser.org</w:t>
                          </w:r>
                        </w:p>
                        <w:p w14:paraId="04116D5C" w14:textId="77777777" w:rsidR="00F71832" w:rsidRPr="00956E0F" w:rsidRDefault="00F71832" w:rsidP="00F71832">
                          <w:pPr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</w:pPr>
                          <w:r w:rsidRPr="00956E0F"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  <w:t>e-mail: ser-</w:t>
                          </w:r>
                          <w:r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  <w:t>canarias</w:t>
                          </w:r>
                          <w:r w:rsidRPr="00956E0F">
                            <w:rPr>
                              <w:bCs/>
                              <w:sz w:val="20"/>
                              <w:szCs w:val="20"/>
                              <w:lang w:val="en-GB"/>
                            </w:rPr>
                            <w:t xml:space="preserve">@fundacion-ser.org </w:t>
                          </w:r>
                        </w:p>
                        <w:p w14:paraId="2B9D1BE5" w14:textId="77777777" w:rsidR="00F71832" w:rsidRPr="00F71832" w:rsidRDefault="00F71832" w:rsidP="00F71832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109AA" id="_x0000_s1028" type="#_x0000_t202" style="position:absolute;margin-left:-14.15pt;margin-top:755.15pt;width:185.5pt;height:79.3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" fillcolor="window" stroked="f">
              <v:textbox>
                <w:txbxContent>
                  <w:p w14:paraId="46A8557C" w14:textId="77777777" w:rsidR="00F71832" w:rsidRPr="00231100" w:rsidRDefault="00F71832" w:rsidP="00F71832">
                    <w:pPr>
                      <w:rPr>
                        <w:bCs/>
                        <w:sz w:val="20"/>
                        <w:szCs w:val="20"/>
                      </w:rPr>
                    </w:pPr>
                    <w:r w:rsidRPr="00231100">
                      <w:rPr>
                        <w:bCs/>
                        <w:sz w:val="20"/>
                        <w:szCs w:val="20"/>
                      </w:rPr>
                      <w:t>CANARIAS</w:t>
                    </w:r>
                  </w:p>
                  <w:p w14:paraId="42E43DAE" w14:textId="77777777" w:rsidR="00F71832" w:rsidRPr="00F71832" w:rsidRDefault="00F71832" w:rsidP="00F71832">
                    <w:pPr>
                      <w:rPr>
                        <w:bCs/>
                        <w:sz w:val="20"/>
                        <w:szCs w:val="20"/>
                      </w:rPr>
                    </w:pPr>
                    <w:r w:rsidRPr="00F71832">
                      <w:rPr>
                        <w:bCs/>
                        <w:sz w:val="20"/>
                        <w:szCs w:val="20"/>
                      </w:rPr>
                      <w:t>C/ Federico Viera 79ª</w:t>
                    </w:r>
                  </w:p>
                  <w:p w14:paraId="491F0890" w14:textId="77777777" w:rsidR="00F71832" w:rsidRPr="00F71832" w:rsidRDefault="00F71832" w:rsidP="00F71832">
                    <w:pPr>
                      <w:rPr>
                        <w:bCs/>
                        <w:sz w:val="20"/>
                        <w:szCs w:val="20"/>
                      </w:rPr>
                    </w:pPr>
                    <w:r w:rsidRPr="00F71832">
                      <w:rPr>
                        <w:bCs/>
                        <w:sz w:val="20"/>
                        <w:szCs w:val="20"/>
                      </w:rPr>
                      <w:t xml:space="preserve">35012 </w:t>
                    </w:r>
                    <w:r>
                      <w:rPr>
                        <w:bCs/>
                        <w:sz w:val="20"/>
                        <w:szCs w:val="20"/>
                      </w:rPr>
                      <w:t>–</w:t>
                    </w:r>
                    <w:r w:rsidRPr="00F71832">
                      <w:rPr>
                        <w:bCs/>
                        <w:sz w:val="20"/>
                        <w:szCs w:val="20"/>
                      </w:rPr>
                      <w:t xml:space="preserve"> La</w:t>
                    </w:r>
                    <w:r>
                      <w:rPr>
                        <w:bCs/>
                        <w:sz w:val="20"/>
                        <w:szCs w:val="20"/>
                      </w:rPr>
                      <w:t>s Palmas de GC</w:t>
                    </w:r>
                  </w:p>
                  <w:p w14:paraId="469859AC" w14:textId="77777777" w:rsidR="00F71832" w:rsidRPr="00956E0F" w:rsidRDefault="00F71832" w:rsidP="00F71832">
                    <w:pPr>
                      <w:rPr>
                        <w:bCs/>
                        <w:sz w:val="20"/>
                        <w:szCs w:val="20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</w:rPr>
                      <w:t>Teléfono: 9</w:t>
                    </w:r>
                    <w:r>
                      <w:rPr>
                        <w:bCs/>
                        <w:sz w:val="20"/>
                        <w:szCs w:val="20"/>
                      </w:rPr>
                      <w:t>28 28 91 00</w:t>
                    </w:r>
                  </w:p>
                  <w:p w14:paraId="5DB501C3" w14:textId="77777777" w:rsidR="00F71832" w:rsidRPr="00956E0F" w:rsidRDefault="00F71832" w:rsidP="00F71832">
                    <w:pPr>
                      <w:rPr>
                        <w:bCs/>
                        <w:sz w:val="20"/>
                        <w:szCs w:val="20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  <w:lang w:val="en-GB"/>
                      </w:rPr>
                      <w:t>web: http://www.fundacion-ser.org</w:t>
                    </w:r>
                  </w:p>
                  <w:p w14:paraId="04116D5C" w14:textId="77777777" w:rsidR="00F71832" w:rsidRPr="00956E0F" w:rsidRDefault="00F71832" w:rsidP="00F71832">
                    <w:pPr>
                      <w:rPr>
                        <w:bCs/>
                        <w:sz w:val="20"/>
                        <w:szCs w:val="20"/>
                        <w:lang w:val="en-GB"/>
                      </w:rPr>
                    </w:pPr>
                    <w:r w:rsidRPr="00956E0F">
                      <w:rPr>
                        <w:bCs/>
                        <w:sz w:val="20"/>
                        <w:szCs w:val="20"/>
                        <w:lang w:val="en-GB"/>
                      </w:rPr>
                      <w:t>e-mail: ser-</w:t>
                    </w:r>
                    <w:r>
                      <w:rPr>
                        <w:bCs/>
                        <w:sz w:val="20"/>
                        <w:szCs w:val="20"/>
                        <w:lang w:val="en-GB"/>
                      </w:rPr>
                      <w:t>canarias</w:t>
                    </w:r>
                    <w:r w:rsidRPr="00956E0F">
                      <w:rPr>
                        <w:bCs/>
                        <w:sz w:val="20"/>
                        <w:szCs w:val="20"/>
                        <w:lang w:val="en-GB"/>
                      </w:rPr>
                      <w:t xml:space="preserve">@fundacion-ser.org </w:t>
                    </w:r>
                  </w:p>
                  <w:p w14:paraId="2B9D1BE5" w14:textId="77777777" w:rsidR="00F71832" w:rsidRPr="00F71832" w:rsidRDefault="00F71832" w:rsidP="00F71832">
                    <w:pPr>
                      <w:rPr>
                        <w:lang w:val="en-GB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  <w:p w14:paraId="32B3AC81" w14:textId="77777777" w:rsidR="00F71832" w:rsidRDefault="00F71832" w:rsidP="00F71832">
    <w:pPr>
      <w:rPr>
        <w:bCs/>
        <w:sz w:val="20"/>
        <w:szCs w:val="20"/>
        <w:lang w:val="en-GB"/>
      </w:rPr>
    </w:pPr>
  </w:p>
  <w:p w14:paraId="31ED9DD1" w14:textId="77777777" w:rsidR="00F71832" w:rsidRDefault="00F71832" w:rsidP="00F71832">
    <w:pPr>
      <w:rPr>
        <w:bCs/>
        <w:sz w:val="20"/>
        <w:szCs w:val="20"/>
        <w:lang w:val="en-GB"/>
      </w:rPr>
    </w:pPr>
  </w:p>
  <w:p w14:paraId="03CC234F" w14:textId="77777777" w:rsidR="00F71832" w:rsidRDefault="00F71832" w:rsidP="00F71832">
    <w:pPr>
      <w:rPr>
        <w:bCs/>
        <w:sz w:val="20"/>
        <w:szCs w:val="20"/>
        <w:lang w:val="en-GB"/>
      </w:rPr>
    </w:pPr>
  </w:p>
  <w:p w14:paraId="49735302" w14:textId="77777777" w:rsidR="00F71832" w:rsidRDefault="00F71832" w:rsidP="00F71832">
    <w:pPr>
      <w:rPr>
        <w:bCs/>
        <w:sz w:val="20"/>
        <w:szCs w:val="20"/>
        <w:lang w:val="en-GB"/>
      </w:rPr>
    </w:pPr>
  </w:p>
  <w:p w14:paraId="68444E3D" w14:textId="77777777" w:rsidR="00E40DAA" w:rsidRPr="00956E0F" w:rsidRDefault="00E40DAA" w:rsidP="00F71832">
    <w:pPr>
      <w:rPr>
        <w:bCs/>
        <w:sz w:val="20"/>
        <w:szCs w:val="20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48B67" w14:textId="77777777" w:rsidR="001A1FF8" w:rsidRDefault="001A1F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4447E" w14:textId="77777777" w:rsidR="00A64B86" w:rsidRDefault="00A64B86">
      <w:r>
        <w:separator/>
      </w:r>
    </w:p>
  </w:footnote>
  <w:footnote w:type="continuationSeparator" w:id="0">
    <w:p w14:paraId="79DB6425" w14:textId="77777777" w:rsidR="00A64B86" w:rsidRDefault="00A64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A5AB9" w14:textId="77777777" w:rsidR="001A1FF8" w:rsidRDefault="001A1FF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5BC7B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154C9AAB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36D65FBF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5924031E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559882D8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56E0765A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7C294B62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573DF5FF" w14:textId="77777777" w:rsidR="001A1FF8" w:rsidRDefault="001A1FF8" w:rsidP="00FF03FA">
    <w:pPr>
      <w:pStyle w:val="Encabezado"/>
      <w:jc w:val="right"/>
      <w:rPr>
        <w:noProof/>
        <w:sz w:val="20"/>
      </w:rPr>
    </w:pPr>
  </w:p>
  <w:p w14:paraId="7F131A2A" w14:textId="77777777" w:rsidR="00B16D2E" w:rsidRPr="001A1FF8" w:rsidRDefault="001A1FF8" w:rsidP="001A1FF8">
    <w:pPr>
      <w:pStyle w:val="Encabezado"/>
      <w:jc w:val="right"/>
      <w:rPr>
        <w:noProof/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20875D9C" wp14:editId="041EF8CD">
              <wp:simplePos x="0" y="0"/>
              <wp:positionH relativeFrom="column">
                <wp:posOffset>-432135</wp:posOffset>
              </wp:positionH>
              <wp:positionV relativeFrom="page">
                <wp:posOffset>576000</wp:posOffset>
              </wp:positionV>
              <wp:extent cx="5825490" cy="971550"/>
              <wp:effectExtent l="0" t="0" r="3810" b="0"/>
              <wp:wrapNone/>
              <wp:docPr id="1995770378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5490" cy="971550"/>
                        <a:chOff x="0" y="0"/>
                        <a:chExt cx="5826100" cy="971550"/>
                      </a:xfrm>
                    </wpg:grpSpPr>
                    <pic:pic xmlns:pic="http://schemas.openxmlformats.org/drawingml/2006/picture">
                      <pic:nvPicPr>
                        <pic:cNvPr id="914970612" name="Imagen 4" descr="Fundación SER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36339874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17600" y="331200"/>
                          <a:ext cx="4508500" cy="213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09F0CA" id="Grupo 4" o:spid="_x0000_s1026" style="position:absolute;margin-left:-34.05pt;margin-top:45.35pt;width:458.7pt;height:76.5pt;z-index:-251652096;mso-position-vertical-relative:page" coordsize="58261,97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IvHX/JQvEv&#10;/YVuv/RrVgVv+Ov+SheJf+wrdf8Ao1qw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3/AAL/AMlC&#10;8Nf9hW1/9GrWBW/4F/5KF4a/7Ctr/wCjVoA+3KKKKAPiPx1/yULxL/2Fbr/0a1YFb/jr/koXiX/s&#10;K3X/AKNasC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t/wAC/wDJQvDX/YVtf/Rq1gVv+Bf+SheG&#10;v+wra/8Ao1aAPtyiiigD4j8df8lC8S/9hW6/9GtWBW/46/5KF4l/7Ct1/wCjWrA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f8AAv8AyULw1/2FbX/0atYFb/gX/koXhr/sK2v/AKNWgD7cooooA+I/&#10;HX/JQvEv/YVuv/RrVgVv+Ov+SheJf+wrdf8Ao1qw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3/&#10;AAL/AMlC8Nf9hW1/9GrWBW/4F/5KF4a/7Ctr/wCjVoA+3KKKKAPiPx1/yULxL/2Fbr/0a1YFb/jr&#10;/koXiX/sK3X/AKNasC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t/wAC/wDJQvDX/YVtf/Rq1gVv&#10;+Bf+SheGv+wra/8Ao1aAPtyiiigD4j8df8lC8S/9hW6/9GtWBW/46/5KF4l/7Ct1/wCjWrA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f8AAv8AyULw1/2FbX/0atYFb/gX/koXhr/sK2v/AKNWgD7c&#10;ooooA+I/HX/JQvEv/YVuv/RrVgVv+Ov+SheJf+wrdf8Ao1qw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3/AAL/AMlC8Nf9hW1/9GrWBW/4F/5KF4a/7Ctr/wCjVoA+3KKKKAPiPx1/yULxL/2Fbr/0&#10;a1YFb/jr/koXiX/sK3X/AKNasC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3/Av/JQvDX/YVtf/AEatYFb/AIF/&#10;5KF4a/7Ctr/6NWgD7cooooA+I/HX/JQvEv8A2Fbr/wBGtWBW/wCOv+SheJf+wrdf+jWrA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f8C/8AJQvDX/YV&#10;tf8A0atYFb/gX/koXhr/ALCtr/6NWgD7cooooA+I/HX/ACULxL/2Fbr/ANGtWBW/46/5KF4l/wCw&#10;rdf+jWrA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f8C/8lC8Nf9hW1/8ARq1gVv8AgX/koXhr/sK2v/o1aAPt&#10;yiiigD4j8df8lC8S/wDYVuv/AEa1YFb/AI6/5KF4l/7Ct1/6NasC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f8AAv8AyULw1/2FbX/0atYF&#10;b/gX/koXhr/sK2v/AKNWgD7cooooA+I/HX/JQvEv/YVuv/RrVgVv+Ov+SheJf+wrdf8Ao1qw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f8C/8lC8Nf9hW1/8ARq1gVv8AgX/koXhr/sK2v/o1aAPtyiiigD4j&#10;8df8lC8S/wDYVuv/AEa1YFb/AI6/5KF4l/7Ct1/6NasC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3/Av/JQvDX/YVtf/AEatYFb/AIF/5KF4&#10;a/7Ctr/6NWgD7cooooA+I/HX/JQvEv8A2Fbr/wBGtWBW/wCOv+SheJf+wrdf+jWrA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3/A&#10;v/JQvDX/AGFbX/0atYFb/gX/AJKF4a/7Ctr/AOjVoA+3KKKKAPiPx1/yULxL/wBhW6/9GtWBW/46&#10;/wCSheJf+wrdf+jWrA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f8C/8AJQvDX/YVtf8A&#10;0atYFb/gX/koXhr/ALCtr/6NWgD7cooooA+I/HX/ACULxL/2Fbr/ANGtWBW/46/5KF4l/wCwrdf+&#10;jWrA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v+Bf8AkoXhr/sK2v8A&#10;6NWsCt/wL/yULw1/2FbX/wBGrQB9uUUUUAfEfjr/AJKF4l/7Ct1/6NasCt/x1/yULxL/ANhW6/8A&#10;RrVg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/4F/wCSheGv+wra/wDo1awK3/Av/JQvDX/YVtf/AEatAH25RRRQB8R+Ov8AkoXiX/sK&#10;3X/o1qwK3/HX/JQvEv8A2Fbr/wBGtWB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/4F/5KF4a/&#10;7Ctr/wCjVrArf8C/8lC8Nf8AYVtf/Rq0AfblFFFAHxH46/5KF4l/7Ct1/wCjWrArf8df8lC8S/8A&#10;YVuv/RrVg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t/wL/wAlC8Nf&#10;9hW1/wDRq1gVv+Bf+SheGv8AsK2v/o1aAPtyiiigD4j8df8AJQvEv/YVuv8A0a1YFb/jr/koXiX/&#10;ALCt1/6NasC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/4F/5KF4a/wCwra/+jVrArf8AAv8AyULw1/2FbX/0atAH25RRRQB8R+Ov+SheJf8AsK3X/o1q&#10;wK3/AB1/yULxL/2Fbr/0a1Y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v+&#10;Bf8AkoXhr/sK2v8A6NWsCt/wL/yULw1/2FbX/wBGrQB9uUUUUAfEfjr/AJKF4l/7Ct1/6NasCt/x&#10;1/yULxL/ANhW6/8ARrVg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t/wAC/wDJQvDX/YVtf/Rq1gVv+Bf+SheGv+wra/8Ao1aAPtyiiigD4j8df8lC&#10;8S/9hW6/9GtWBW/46/5KF4l/7Ct1/wCjWrA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v+Bf+SheGv8AsK2v/o1awK3/&#10;AAL/AMlC8Nf9hW1/9GrQB9uUUUUAfEfjr/koXiX/ALCt1/6NasCt/wAdf8lC8S/9hW6/9GtWB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3/AAL/AMlC8Nf9hW1/9GrWBW/4F/5KF4a/7Ctr&#10;/wCjVoA+3KKKKAPiPx1/yULxL/2Fbr/0a1YFb/jr/koXiX/sK3X/AKNasC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/4F/5KF4a/wCwra/+jVrArf8AAv8AyULw1/2FbX/0atAH25RRRQB8R+Ov&#10;+SheJf8AsK3X/o1qwK3/AB1/yULxL/2Fbr/0a1Y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t/wAC/wDJQvDX&#10;/YVtf/Rq1gVv+Bf+SheGv+wra/8Ao1aAPtyiiigD4j8df8lC8S/9hW6/9GtWBW/46/5KF4l/7Ct1&#10;/wCjWrA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v8AgX/koXhr/sK2v/o1awK3/Av/ACULw1/2FbX/ANGr&#10;QB9uUUUUAfEfjr/koXiX/sK3X/o1qwK3/HX/ACULxL/2Fbr/ANGtWB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/wCBf+SheGv+wra/+jVrArf8C/8AJQvDX/YVtf8A0atAH25RRRQB&#10;8R+Ov+SheJf+wrdf+jWrArf8df8AJQvEv/YVuv8A0a1Y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v+Bf+SheG&#10;v+wra/8Ao1awK3/Av/JQvDX/AGFbX/0atAH25RRRQB8R+Ov+SheJf+wrdf8Ao1qwK3/HX/JQvEv/&#10;AGFbr/0a1Y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c0nTZtY1mx0u3ZFnvLiO3jaQkKGdgoJwCcZPoap11fwz02bVfiZ4dt4GR&#10;XS9S4JckDbF+9YcA87UIHvjp1oA+wND0az8PaHZaRYJttrSJYkyAC2OrNgAFicknHJJNa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v+Bf+SheGv8AsK2v/o1a&#10;wK3/AAL/AMlC8Nf9hW1/9GrQB9uUUUUAfEfjr/koXiX/ALCt1/6NasCt/wAdf8lC8S/9hW6/9GtW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j/AAMmt4/itpyT2vnSSxTpA/mFfJfy2JfA+98oZcH+/nqBXnFdP8ObK41D4keHIbWP&#10;zJF1CGYjcBhI2Ejnn0VWPvjjmgD7U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b/AIF/5KF4a/7Ctr/6NWsCt/wL/wAlC8Nf9hW1/wDRq0AfblFFFAHxH46/&#10;5KF4l/7Ct1/6NasCt/x1/wAlC8S/9hW6/wDRrVg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3/Av/JQvDX/&#10;AGFbX/0atYFb/gX/AJKF4a/7Ctr/AOjVoA+3KKKKAPiPx1/yULxL/wBhW6/9GtWBW/46/wCSheJf&#10;+wrdf+jWrA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v8AgX/koXhr/sK2v/o1awK3/Av/ACULw1/2FbX/ANGr&#10;QB9uUUUUAfEfjr/koXiX/sK3X/o1qwK3/HX/ACULxL/2Fbr/ANGtWB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t/wAC/wDJQvDX/YVtf/Rq1gVv+Bf+SheGv+wra/8Ao1aAPtyiiigD4j8d&#10;f8lC8S/9hW6/9GtWBW/46/5KF4l/7Ct1/wCjWrA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v+Bf+SheGv8AsK2v&#10;/o1awK3/AAL/AMlC8Nf9hW1/9GrQB9uUUUUAfEfjr/koXiX/ALCt1/6NasCt/wAdf8lC8S/9hW6/&#10;9GtW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t/wL/yULw1/wBhW1/9&#10;GrWBW/4F/wCSheGv+wra/wDo1aAPtyiiigD4j8df8lC8S/8AYVuv/RrVgVv+Ov8AkoXiX/sK3X/o&#10;1qw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/gX/koXhr/sK2v/AKNWsCt/wL/y&#10;ULw1/wBhW1/9GrQB9uUUUUAfEfjr/koXiX/sK3X/AKNasCt/x1/yULxL/wBhW6/9GtWB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jnnhtbeW4uJUhgiQvJ&#10;JIwVUUDJJJ4AA5zUdlf2ep2cd3YXcF3bSZ2TQSCRGwSDhhwcEEfhQBY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iwm+z6hbT/AGme28uVX8+3GZIs&#10;EHcgyvzDqORyOo619518CV9U/A7xrD4g8Hw6Lc3Cf2ppSeV5ZIDSW4wEcAADABCHGT8oJPzCgD1K&#10;iiigAooooAKKKKACiiigAooooAKKKKACiiigAooooAKKKKACiiigAooooA8t/aA02a++GZuImQJY&#10;XsVxKGJyVO6LC8dd0innHAP0r5Wr7v1bTYdY0a+0u4Z1gvLeS3kaMgMFdSpIyCM4Poa+K/Fvhe+8&#10;H+JLvR76NwYnJhlZNoniydsi8kYIHTJwcg8g0AY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p3w4+Mmo+C4ItKv7f7foicRxJtSS3y5ZmU4+fO5jtY9cYZRnPmNFAH07/AMNGeEP+gdrn/fiL&#10;/wCO1Xvf2j/DkdnI1ho2qz3IxsjnEcSHkZywZiOM/wAJ/DrXzVRQB7dqf7SWry+V/ZXh+xtcZ8z7&#10;VM8+7pjG3Zjv65yOmOeQv/jT49vvtK/239nhn3Dy7e3jTy1bPCNt3jAPB3bh655rgKKANi98WeI9&#10;Ts5LS/8AEGq3dtJjfDPeSSI2CCMqTg4IB/Cse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/4F/5KF4a/wCwra/+jVrArf8AAv8AyULw1/2FbX/0atAH25RRRQAUUUUAFFFFABRRRQAUUUUA&#10;FFFFABRRRQAUUUUAFFFFABRRRQAUUUUAcB8Z9Gl1n4YaoIE3zWe27C4T7qHLnLDjCFz8pDHGMkEq&#10;fkOvtzx1/wAk98S/9gq6/wDRTV8R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v+Bf8AkoXhr/sK2v8A6NWsCt/wL/yULw1/2FbX/wBGrQB9uUUU&#10;UAfEfjr/AJKF4l/7Ct1/6NasCt/x1/yULxL/ANhW6/8ARrVg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v+Bf8AkoXhr/sK2v8A6NWsiysLzU7yO0sLSe7uZM7IYIzI7YBJwo5OACfw&#10;rs/BngzxTa+OfD9xceGtYhgi1K2eSSSxlVUUSqSSSuAAOc0AfYFFFFABRRRQAUUUUAFFFFABRRRQ&#10;AUUUUAFFFFABRRRQAUUUUAFFFFABRRRQBgeOv+Se+Jf+wVdf+imr4jr7c8df8k98S/8AYKuv/RTV&#10;8R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v+Bf+SheGv8AsK2v/o1awK3/AAL/AMlC8Nf9hW1/9GrQB9uUUUUAfEfjr/koXiX/ALCt1/6NasCt&#10;/wAdf8lC8S/9hW6/9GtW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bHhnwzqni7XIdJ0&#10;mDzbiTlmbhIkHV3PZRkfmAASQDj19ifC3wMngbwnHbyjOp3m2e9YquVfaP3QK5yqcgcnksRjdgAF&#10;zwb8OvDvgZHbSbZ2u5U2S3lw++V13E4zgBR04UDO1c5IzXV0UUAFFFFABRRRQAUUUUAFFFFABRRR&#10;QAUUUUAFFFFABRRRQAUUUUAFFFFABRRRQBgeOv8AknviX/sFXX/opq+I6+3PHX/JPfEv/YKuv/RT&#10;V8R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v8AgX/koXhr/sK2v/o1awK3/Av/ACULw1/2FbX/ANGrQB9uUUUUAfEfjr/koXiX/sK3X/o1qwK3&#10;/HX/ACULxL/2Fbr/ANGtWB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d38HtAbX/iZpS7X&#10;8ixf7dMyMoKiPBQ89QZPLBA5wT06j7Arxn9njwyll4Xu/EU8GLnUJTFBI20/uEODtxyuX3AgnnYp&#10;xwCfZqACiiigAooooAKKKKACiiigAooooAKKKKACiiigAooooAKKKKACiiigAooooAKKKKAMDx1/&#10;yT3xL/2Crr/0U1fEdfbnjr/knviX/sFXX/opq+I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3/Av/JQvDX/AGFbX/0atYFb/gX/AJKF4a/7Ctr/&#10;AOjVoA+3KKKKAPiPx1/yULxL/wBhW6/9GtWBW/46/wCSheJf+wrdf+jWrA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t/wL/wAlC8Nf9hW1/wDRq1gVv+Bf+SheGv8AsK2v/o1aAPtyiiigD4j8&#10;df8AJQvEv/YVuv8A0a1YFb/jr/koXiX/ALCt1/6NasC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tv&#10;wh4bm8X+K7DQoLhLd7p2BlcEhFVS7HA6napwOMnHI60AXPA3gbVPHeuCwsB5VvHhrq7dcpAh7n1Y&#10;4OF747AEj688M+GdL8I6HDpOkweVbx8szcvK56u57scD8gAAAADwz4Z0vwjocOk6TB5VvHyzNy8r&#10;nq7nuxwPyAAAAA2KACiiigAooooAKKKKACiiigAooooAKKKKACiiigAooooAKKKKACiiigAooooA&#10;KKKKACsDx1/yT3xL/wBgq6/9FNW/WB46/wCSe+Jf+wVdf+imoA+I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3/Av/JQvDX/AGFbX/0atYFb&#10;/gX/AJKF4a/7Ctr/AOjVoA+3KKKKAPiPx1/yULxL/wBhW6/9GtWBW/46/wCSheJf+wrdf+jWrA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q/hnqU2lfEzw7cQKjO96luQ4JG2X90x4I52uSPfHXpXKVc0m&#10;/bStZsdRQuHtbiOdfLZQ2VYNwWVgDx3Uj1B6UAfd9FFFABRRRQAUUUUAFFFFABRRRQAUUUUAFFFF&#10;ABRRRQAUUUUAFFFFABRRRQAUUUUAFFFFABWB46/5J74l/wCwVdf+imrfrA8df8k98S/9gq6/9FNQ&#10;B8R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r/AIWaZ/a3xP8AD1t53lbLoXO7buz5QMu3GR12Yz2znnpX2ZXy&#10;9+z1pS3vxAnvpbZ5EsLJ3jmG7bFK5VBkjjJQyYB9Ce3H1DQAUUUUAFFFFABRRRQAUUUUAFFFFABR&#10;RRQAUUUUAFFFFABRRRQAUUUUAFFFFABRRRQAUUUUAFFFFABXwprms3niHXL3V7991zdytK+CSFz0&#10;VckkKBgAZ4AAr6w+MeqtpXws1l4rlIJ7hEtU3bcyB3Cuig9SY9/TkAE9s18f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b/gX/AJKF4a/7&#10;Ctr/AOjVrArf8C/8lC8Nf9hW1/8ARq0AfblFFFAHxH46/wCSheJf+wrdf+jWrArf8df8lC8S/wDY&#10;Vuv/AEa1Y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v+Bf+SheGv+wra/8Ao1awK3/Av/JQvDX/AGFbX/0atAH25RRR&#10;QB8R+Ov+SheJf+wrdf8Ao1qwK3/HX/JQvEv/AGFbr/0a1Y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v+Bf+SheGv+wra/8Ao1awK3/Av/JQvDX/AGFbX/0atAH25RRR&#10;QB8R+Ov+SheJf+wrdf8Ao1qwK3/HX/JQvEv/AGFbr/0a1Y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v+Bf8AkoXhr/sK2v8A6NWsCt/wL/yULw1/2FbX&#10;/wBGrQB9uUUUUAfEfjr/AJKF4l/7Ct1/6NasCt/x1/yULxL/ANhW6/8ARrV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3/Av/ACULw1/2FbX/&#10;ANGrWBW/4F/5KF4a/wCwra/+jVoA+3KKKKAPiPx1/wAlC8S/9hW6/wDRrVgVv+Ov+SheJf8AsK3X&#10;/o1qw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3r9m/QGNxrPiORXCKgsYWDLtYkh5AR1yMRYPA+Y9e30DXKfDfwu3hDwJpulzxot&#10;5sM11tRQfNc7iGIJDFQQm7JyEHbArq6ACiiigAooooAKKKKACiiigAooooAKKKKACiiigAooooAK&#10;KKKACiiigAooooAKKKKACiiigAooooAKKKKAPIf2jP8Aknth/wBhWP8A9FS18xV9O/tGf8k9sP8A&#10;sKx/+ipa+Y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3/Av/JQvDX/YVtf/AEatYFb/AIF/5KF4a/7Ctr/6NWgD7cooooA+&#10;I/HX/JQvEv8A2Fbr/wBGtWBW/wCOv+SheJf+wrdf+jWrA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6/4Z+Ef+Ez8cWemyrusov9JvOcfu&#10;VIyv3gfmJVMg5G7PauQr6l+AHh+30zwB/bCtvudWlZ5DgjakbNGqdcHBDtnA+/jnAoA9WooooAKK&#10;KKACiiigAooooAKKKKACiiigAooooAKKKKACiiigAooooAKKKKACiiigAooooAKKKKACiiigAooo&#10;oA8h/aM/5J7Yf9hWP/0VLXzFX07+0Z/yT2w/7Csf/oqWvmK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t/wL/wAlC8Nf9hW1&#10;/wDRq1gVv+Bf+SheGv8AsK2v/o1aAPtyiiigD4j8df8AJQvEv/YVuv8A0a1YFb/jr/koXiX/ALCt&#10;1/6NasC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Q0PRrzxDrllpFgm65u5ViTIJC56s2ASFAySccAE19v6TpsOj6NY6Xbs7QWdvHbxtIQW&#10;KooUE4AGcD0FeBfs4+H4bnVNW1+4t3Z7REt7WRkBQM+TIVJH3woUcHgSHP3hX0TQAUUUUAFFFFAB&#10;RRRQAUUUUAFFFFABRRRQAUUUUAFFFFABRRRQAUUUUAFFFFABRRRQAUUUUAFFFFABRRRQAUUUUAeQ&#10;/tGf8k9sP+wrH/6Klr5ir7j8R+F9G8W6fHYa5Z/a7aOUTKnmvHhwCAcoQejH865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t/wL/wAlC8Nf9hW1/wDR&#10;q1gVv+Bf+SheGv8AsK2v/o1aAPtyiiigD4j8df8AJQvEv/YVuv8A0a1YFb/jr/koXiX/ALCt1/6N&#10;asC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t/wL/yULw1/2FbX/wBGrWBW/wCBf+SheGv+wra/+jVoA+3KKKKAPiPx1/yULxL/ANhW6/8ARrVg&#10;Vv8Ajr/koXiX/sK3X/o1qw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v+Bf+SheGv8AsK2v/o1awK3/AAL/AMlC8Nf9hW1/9GrQB9uUUUUAfEfj&#10;r/koXiX/ALCt1/6NasCt/wAdf8lC8S/9hW6/9GtWB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v+Bf+SheGv8AsK2v/o1awK3/AAL/AMlC8Nf9hW1/9GrQB9uUUUUAfEfjr/koXiX/ALCt1/6N&#10;asCt/wAdf8lC8S/9hW6/9GtW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f8C/8AJQvDX/YVtf8A0atYFb/gX/koXhr/ALCtr/6NWgD7cooooA+I&#10;/HX/ACULxL/2Fbr/ANGtWBW/46/5KF4l/wCwrdf+jWrA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sWPhPxJqdnHeWHh/Vbu1kzsmgspJEb&#10;BIOGAwcEEfhQBj0V0H/CCeMP+hU1z/wXTf8AxNH/AAgnjD/oVNc/8F03/wATQBz9Fbk/gvxVa28t&#10;xceGtZhgiQvJJJYSqqKBkkkrgADnNYdABRRRQAUUUUAFFFFABRVzTdJ1LWbhrfS9Pu76dULtHawt&#10;KwXIGSFBOMkDPuK1P+EE8Yf9Cprn/gum/wDiaAOfoq5qWk6lo1wtvqmn3djOyB1juoWiYrkjIDAH&#10;GQRn2NU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alt="Fundación SER LOGO" style="position:absolute;width:1152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">
                <v:imagedata r:id="rId3" o:title="Fundación SER LOGO"/>
              </v:shape>
              <v:shape id="Imagen 3" o:spid="_x0000_s1028" type="#_x0000_t75" style="position:absolute;left:13176;top:3312;width:45085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">
                <v:imagedata r:id="rId4" o:title=""/>
              </v:shape>
              <w10:wrap anchory="page"/>
            </v:group>
          </w:pict>
        </mc:Fallback>
      </mc:AlternateContent>
    </w:r>
    <w:r w:rsidR="00223DED"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1" layoutInCell="1" allowOverlap="1" wp14:anchorId="333B7CC2" wp14:editId="0C2DDF5E">
              <wp:simplePos x="0" y="0"/>
              <wp:positionH relativeFrom="page">
                <wp:posOffset>266400</wp:posOffset>
              </wp:positionH>
              <wp:positionV relativeFrom="margin">
                <wp:posOffset>-565</wp:posOffset>
              </wp:positionV>
              <wp:extent cx="294640" cy="7531100"/>
              <wp:effectExtent l="0" t="0" r="0" b="0"/>
              <wp:wrapNone/>
              <wp:docPr id="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7531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4F4C27" w14:textId="77777777" w:rsidR="00D230CC" w:rsidRPr="00A94E95" w:rsidRDefault="00D230CC" w:rsidP="00A9263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A94E95">
                            <w:rPr>
                              <w:sz w:val="14"/>
                              <w:szCs w:val="14"/>
                            </w:rPr>
                            <w:t>C.I.F.: G-82.725.</w:t>
                          </w:r>
                          <w:proofErr w:type="gramStart"/>
                          <w:r w:rsidRPr="00A94E95">
                            <w:rPr>
                              <w:sz w:val="14"/>
                              <w:szCs w:val="14"/>
                            </w:rPr>
                            <w:t xml:space="preserve">516  </w:t>
                          </w:r>
                          <w:proofErr w:type="spellStart"/>
                          <w:r w:rsidRPr="00A94E95">
                            <w:rPr>
                              <w:sz w:val="14"/>
                              <w:szCs w:val="14"/>
                            </w:rPr>
                            <w:t>NºRegistro</w:t>
                          </w:r>
                          <w:proofErr w:type="spellEnd"/>
                          <w:proofErr w:type="gramEnd"/>
                          <w:r w:rsidRPr="00A94E95">
                            <w:rPr>
                              <w:sz w:val="14"/>
                              <w:szCs w:val="14"/>
                            </w:rPr>
                            <w:t xml:space="preserve"> Fundaciones Asistenciales: 28/1.160</w:t>
                          </w:r>
                          <w:r w:rsidR="00FE7A0D" w:rsidRPr="00A94E95">
                            <w:rPr>
                              <w:sz w:val="14"/>
                              <w:szCs w:val="14"/>
                            </w:rPr>
                            <w:t xml:space="preserve">. Sede Social: </w:t>
                          </w:r>
                          <w:r w:rsidR="00A9263E" w:rsidRPr="00A94E95">
                            <w:rPr>
                              <w:sz w:val="14"/>
                              <w:szCs w:val="14"/>
                            </w:rPr>
                            <w:t xml:space="preserve">c\Marqués de Urquijo, 47 (Entrada por Paseo Pintor Rosales, 46). 28008 </w:t>
                          </w:r>
                          <w:r w:rsidR="006D3410" w:rsidRPr="00A94E95">
                            <w:rPr>
                              <w:sz w:val="14"/>
                              <w:szCs w:val="14"/>
                            </w:rPr>
                            <w:t>MADRID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3B7CC2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left:0;text-align:left;margin-left:21pt;margin-top:-.05pt;width:23.2pt;height:593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" filled="f" stroked="f">
              <v:textbox style="layout-flow:vertical;mso-layout-flow-alt:bottom-to-top">
                <w:txbxContent>
                  <w:p w14:paraId="114F4C27" w14:textId="77777777" w:rsidR="00D230CC" w:rsidRPr="00A94E95" w:rsidRDefault="00D230CC" w:rsidP="00A9263E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A94E95">
                      <w:rPr>
                        <w:sz w:val="14"/>
                        <w:szCs w:val="14"/>
                      </w:rPr>
                      <w:t>C.I.F.: G-82.725.</w:t>
                    </w:r>
                    <w:proofErr w:type="gramStart"/>
                    <w:r w:rsidRPr="00A94E95">
                      <w:rPr>
                        <w:sz w:val="14"/>
                        <w:szCs w:val="14"/>
                      </w:rPr>
                      <w:t xml:space="preserve">516  </w:t>
                    </w:r>
                    <w:proofErr w:type="spellStart"/>
                    <w:r w:rsidRPr="00A94E95">
                      <w:rPr>
                        <w:sz w:val="14"/>
                        <w:szCs w:val="14"/>
                      </w:rPr>
                      <w:t>NºRegistro</w:t>
                    </w:r>
                    <w:proofErr w:type="spellEnd"/>
                    <w:proofErr w:type="gramEnd"/>
                    <w:r w:rsidRPr="00A94E95">
                      <w:rPr>
                        <w:sz w:val="14"/>
                        <w:szCs w:val="14"/>
                      </w:rPr>
                      <w:t xml:space="preserve"> Fundaciones Asistenciales: 28/1.160</w:t>
                    </w:r>
                    <w:r w:rsidR="00FE7A0D" w:rsidRPr="00A94E95">
                      <w:rPr>
                        <w:sz w:val="14"/>
                        <w:szCs w:val="14"/>
                      </w:rPr>
                      <w:t xml:space="preserve">. Sede Social: </w:t>
                    </w:r>
                    <w:r w:rsidR="00A9263E" w:rsidRPr="00A94E95">
                      <w:rPr>
                        <w:sz w:val="14"/>
                        <w:szCs w:val="14"/>
                      </w:rPr>
                      <w:t xml:space="preserve">c\Marqués de Urquijo, 47 (Entrada por Paseo Pintor Rosales, 46). 28008 </w:t>
                    </w:r>
                    <w:r w:rsidR="006D3410" w:rsidRPr="00A94E95">
                      <w:rPr>
                        <w:sz w:val="14"/>
                        <w:szCs w:val="14"/>
                      </w:rPr>
                      <w:t>MADRID</w:t>
                    </w: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239BD" w14:textId="77777777" w:rsidR="001A1FF8" w:rsidRDefault="001A1FF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7jXzJ8LaRzkrTyoH9B43OEsqqRj9e9XRutVg045W+BbLkaP0XRgTN06dsDEdRboKQrlnAZxbivIJOEcDttKSog==" w:salt="Hi9HvqvntjeAanEeAi6caA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66B"/>
    <w:rsid w:val="000E1BA2"/>
    <w:rsid w:val="00132770"/>
    <w:rsid w:val="001A1FF8"/>
    <w:rsid w:val="001A6FEC"/>
    <w:rsid w:val="001C1D8B"/>
    <w:rsid w:val="00223DED"/>
    <w:rsid w:val="00231100"/>
    <w:rsid w:val="00274D2C"/>
    <w:rsid w:val="003222BC"/>
    <w:rsid w:val="003E6195"/>
    <w:rsid w:val="00414A03"/>
    <w:rsid w:val="00450C5B"/>
    <w:rsid w:val="004A1EBC"/>
    <w:rsid w:val="004E02D4"/>
    <w:rsid w:val="00501CB4"/>
    <w:rsid w:val="00536152"/>
    <w:rsid w:val="00543469"/>
    <w:rsid w:val="00574D5D"/>
    <w:rsid w:val="006A6ECE"/>
    <w:rsid w:val="006D3410"/>
    <w:rsid w:val="007222FE"/>
    <w:rsid w:val="0073444B"/>
    <w:rsid w:val="007645A6"/>
    <w:rsid w:val="007F537D"/>
    <w:rsid w:val="00827262"/>
    <w:rsid w:val="008431EF"/>
    <w:rsid w:val="008944BD"/>
    <w:rsid w:val="00912317"/>
    <w:rsid w:val="00956E0F"/>
    <w:rsid w:val="009E41B3"/>
    <w:rsid w:val="009F2C69"/>
    <w:rsid w:val="00A16FB5"/>
    <w:rsid w:val="00A64B86"/>
    <w:rsid w:val="00A9263E"/>
    <w:rsid w:val="00A94E95"/>
    <w:rsid w:val="00AD366B"/>
    <w:rsid w:val="00B10AA2"/>
    <w:rsid w:val="00B14DDF"/>
    <w:rsid w:val="00B16D2E"/>
    <w:rsid w:val="00B50530"/>
    <w:rsid w:val="00BD2B4D"/>
    <w:rsid w:val="00BE0F1A"/>
    <w:rsid w:val="00BE290F"/>
    <w:rsid w:val="00CC434C"/>
    <w:rsid w:val="00D230CC"/>
    <w:rsid w:val="00D53254"/>
    <w:rsid w:val="00D66D3C"/>
    <w:rsid w:val="00DE1602"/>
    <w:rsid w:val="00E40DAA"/>
    <w:rsid w:val="00E4226F"/>
    <w:rsid w:val="00F27DAE"/>
    <w:rsid w:val="00F71832"/>
    <w:rsid w:val="00FE7A0D"/>
    <w:rsid w:val="00FF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6606FE"/>
  <w15:docId w15:val="{1F8CAB46-C800-4D27-BF7E-B0BFC48E1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Courier New" w:hAnsi="Courier New" w:cs="Courier New"/>
      <w:b/>
      <w:sz w:val="72"/>
      <w:szCs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E40D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DMINISTRACION\PLANTILLAS\Fundacion%20SER\2025.FUNDACI&#211;N%20SER%20GENERAL%20vertic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2025.FUNDACIÓN SER GENERAL vertical.dotx</Template>
  <TotalTime>4</TotalTime>
  <Pages>1</Pages>
  <Words>6</Words>
  <Characters>36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Ninguna</Company>
  <LinksUpToDate>false</LinksUpToDate>
  <CharactersWithSpaces>41</CharactersWithSpaces>
  <SharedDoc>false</SharedDoc>
  <HLinks>
    <vt:vector size="12" baseType="variant">
      <vt:variant>
        <vt:i4>4784159</vt:i4>
      </vt:variant>
      <vt:variant>
        <vt:i4>3</vt:i4>
      </vt:variant>
      <vt:variant>
        <vt:i4>0</vt:i4>
      </vt:variant>
      <vt:variant>
        <vt:i4>5</vt:i4>
      </vt:variant>
      <vt:variant>
        <vt:lpwstr>http://www.asociacionser.org/</vt:lpwstr>
      </vt:variant>
      <vt:variant>
        <vt:lpwstr/>
      </vt:variant>
      <vt:variant>
        <vt:i4>4849781</vt:i4>
      </vt:variant>
      <vt:variant>
        <vt:i4>0</vt:i4>
      </vt:variant>
      <vt:variant>
        <vt:i4>0</vt:i4>
      </vt:variant>
      <vt:variant>
        <vt:i4>5</vt:i4>
      </vt:variant>
      <vt:variant>
        <vt:lpwstr>mailto:ser-madrid@fundacion-ser.org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Mellado Maroto</dc:creator>
  <cp:lastModifiedBy>Daniel Mellado Maroto</cp:lastModifiedBy>
  <cp:revision>2</cp:revision>
  <cp:lastPrinted>2026-01-16T08:50:00Z</cp:lastPrinted>
  <dcterms:created xsi:type="dcterms:W3CDTF">2026-01-16T08:46:00Z</dcterms:created>
  <dcterms:modified xsi:type="dcterms:W3CDTF">2026-01-16T08:50:00Z</dcterms:modified>
</cp:coreProperties>
</file>