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711BC" w14:textId="6692FE21" w:rsidR="00D230CC" w:rsidRDefault="00C91D5B" w:rsidP="00C91D5B">
      <w:pPr>
        <w:jc w:val="center"/>
        <w:rPr>
          <w:b/>
          <w:bCs/>
        </w:rPr>
      </w:pPr>
      <w:r w:rsidRPr="00C91D5B">
        <w:rPr>
          <w:b/>
          <w:bCs/>
        </w:rPr>
        <w:t>NORMATIVA APLICABLE A LA FUNDACIÓN SER</w:t>
      </w:r>
    </w:p>
    <w:p w14:paraId="22D276D6" w14:textId="77777777" w:rsidR="00C91D5B" w:rsidRDefault="00C91D5B" w:rsidP="00C91D5B">
      <w:pPr>
        <w:jc w:val="center"/>
        <w:rPr>
          <w:b/>
          <w:bCs/>
        </w:rPr>
      </w:pPr>
    </w:p>
    <w:p w14:paraId="63635C76" w14:textId="1DFEEDFD" w:rsidR="00C91D5B" w:rsidRDefault="00C91D5B" w:rsidP="00C91D5B">
      <w:pPr>
        <w:pStyle w:val="Prrafodelista"/>
        <w:numPr>
          <w:ilvl w:val="0"/>
          <w:numId w:val="1"/>
        </w:numPr>
        <w:jc w:val="both"/>
      </w:pPr>
      <w:r w:rsidRPr="00C91D5B">
        <w:t>Ley 50/2002, de 26 de diciembre, de Fundaciones.</w:t>
      </w:r>
      <w:r>
        <w:t xml:space="preserve"> </w:t>
      </w:r>
    </w:p>
    <w:p w14:paraId="2B709A93" w14:textId="7FFA5BD9" w:rsidR="00C91D5B" w:rsidRDefault="00C91D5B" w:rsidP="00C91D5B">
      <w:pPr>
        <w:pStyle w:val="Prrafodelista"/>
        <w:jc w:val="both"/>
        <w:rPr>
          <w:u w:val="single"/>
        </w:rPr>
      </w:pPr>
      <w:r w:rsidRPr="00C91D5B">
        <w:br/>
      </w:r>
      <w:hyperlink r:id="rId7" w:history="1">
        <w:r w:rsidRPr="004E03F6">
          <w:rPr>
            <w:rStyle w:val="Hipervnculo"/>
          </w:rPr>
          <w:t>https://www.boe.es/eli/es/l/2002/</w:t>
        </w:r>
        <w:r w:rsidRPr="004E03F6">
          <w:rPr>
            <w:rStyle w:val="Hipervnculo"/>
          </w:rPr>
          <w:t>1</w:t>
        </w:r>
        <w:r w:rsidRPr="004E03F6">
          <w:rPr>
            <w:rStyle w:val="Hipervnculo"/>
          </w:rPr>
          <w:t>2/26/50/con</w:t>
        </w:r>
      </w:hyperlink>
    </w:p>
    <w:p w14:paraId="2A970431" w14:textId="77777777" w:rsidR="00C91D5B" w:rsidRDefault="00C91D5B" w:rsidP="00C91D5B">
      <w:pPr>
        <w:pStyle w:val="Prrafodelista"/>
        <w:jc w:val="both"/>
        <w:rPr>
          <w:u w:val="single"/>
        </w:rPr>
      </w:pPr>
    </w:p>
    <w:p w14:paraId="6524C2B0" w14:textId="77777777" w:rsidR="00C91D5B" w:rsidRPr="00C91D5B" w:rsidRDefault="00C91D5B" w:rsidP="00C91D5B">
      <w:pPr>
        <w:pStyle w:val="Prrafodelista"/>
      </w:pPr>
      <w:r w:rsidRPr="00C91D5B">
        <w:t>Real Decreto 1337/2005, de 11 de noviembre, por el que se aprueba el Reglamento de fundaciones de competencia estatal.</w:t>
      </w:r>
    </w:p>
    <w:p w14:paraId="0798A4F7" w14:textId="77777777" w:rsidR="00C91D5B" w:rsidRDefault="00C91D5B" w:rsidP="00C91D5B">
      <w:pPr>
        <w:pStyle w:val="Prrafodelista"/>
        <w:jc w:val="both"/>
      </w:pPr>
    </w:p>
    <w:p w14:paraId="658AFB00" w14:textId="76850F8F" w:rsidR="00C91D5B" w:rsidRDefault="00C91D5B" w:rsidP="00C91D5B">
      <w:pPr>
        <w:pStyle w:val="Prrafodelista"/>
        <w:jc w:val="both"/>
      </w:pPr>
      <w:hyperlink r:id="rId8" w:history="1">
        <w:r w:rsidRPr="004E03F6">
          <w:rPr>
            <w:rStyle w:val="Hipervnculo"/>
          </w:rPr>
          <w:t>https://www.boe.es/eli/es/rd/2005/11/11/1337/con</w:t>
        </w:r>
      </w:hyperlink>
    </w:p>
    <w:p w14:paraId="6A4D9E42" w14:textId="77777777" w:rsidR="00C91D5B" w:rsidRDefault="00C91D5B" w:rsidP="00C91D5B">
      <w:pPr>
        <w:pStyle w:val="Prrafodelista"/>
        <w:jc w:val="both"/>
      </w:pPr>
    </w:p>
    <w:p w14:paraId="131D08D1" w14:textId="77777777" w:rsidR="00C91D5B" w:rsidRPr="00C91D5B" w:rsidRDefault="00C91D5B" w:rsidP="00C91D5B">
      <w:pPr>
        <w:pStyle w:val="Prrafodelista"/>
      </w:pPr>
      <w:r w:rsidRPr="00C91D5B">
        <w:t>Real Decreto Legislativo 1/2013, de 29 de noviembre, por el que se aprueba el Texto Refundido de la Ley General de derechos de las personas con discapacidad y de su inclusión social.</w:t>
      </w:r>
    </w:p>
    <w:p w14:paraId="699103B3" w14:textId="77777777" w:rsidR="00C91D5B" w:rsidRDefault="00C91D5B" w:rsidP="00C91D5B">
      <w:pPr>
        <w:pStyle w:val="Prrafodelista"/>
        <w:jc w:val="both"/>
      </w:pPr>
    </w:p>
    <w:p w14:paraId="21EFC4DB" w14:textId="70D65098" w:rsidR="00C91D5B" w:rsidRDefault="00C91D5B" w:rsidP="00C91D5B">
      <w:pPr>
        <w:pStyle w:val="Prrafodelista"/>
        <w:jc w:val="both"/>
      </w:pPr>
      <w:hyperlink r:id="rId9" w:history="1">
        <w:r w:rsidRPr="004E03F6">
          <w:rPr>
            <w:rStyle w:val="Hipervnculo"/>
          </w:rPr>
          <w:t>https://www.boe.es/eli/es/rdlg/2013/11/29/1/con</w:t>
        </w:r>
      </w:hyperlink>
    </w:p>
    <w:p w14:paraId="1E6A1D4F" w14:textId="77777777" w:rsidR="00C91D5B" w:rsidRPr="00C91D5B" w:rsidRDefault="00C91D5B" w:rsidP="00C91D5B">
      <w:pPr>
        <w:pStyle w:val="Prrafodelista"/>
        <w:jc w:val="both"/>
      </w:pPr>
    </w:p>
    <w:sectPr w:rsidR="00C91D5B" w:rsidRPr="00C91D5B" w:rsidSect="007645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701" w:bottom="1418" w:left="1701" w:header="709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87A30" w14:textId="77777777" w:rsidR="0085372F" w:rsidRDefault="0085372F">
      <w:r>
        <w:separator/>
      </w:r>
    </w:p>
  </w:endnote>
  <w:endnote w:type="continuationSeparator" w:id="0">
    <w:p w14:paraId="528D2BBA" w14:textId="77777777" w:rsidR="0085372F" w:rsidRDefault="00853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EFCC0" w14:textId="77777777" w:rsidR="001A1FF8" w:rsidRDefault="001A1F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F56C" w14:textId="77777777" w:rsidR="00F71832" w:rsidRDefault="00912317" w:rsidP="00F71832">
    <w:pPr>
      <w:rPr>
        <w:bCs/>
        <w:sz w:val="20"/>
        <w:szCs w:val="20"/>
        <w:lang w:val="en-GB"/>
      </w:rPr>
    </w:pPr>
    <w:r w:rsidRPr="00F71832">
      <w:rPr>
        <w:bCs/>
        <w:noProof/>
        <w:sz w:val="20"/>
        <w:szCs w:val="20"/>
        <w:lang w:val="en-GB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79A4A77" wp14:editId="15277580">
              <wp:simplePos x="0" y="0"/>
              <wp:positionH relativeFrom="column">
                <wp:posOffset>4017235</wp:posOffset>
              </wp:positionH>
              <wp:positionV relativeFrom="page">
                <wp:posOffset>9590375</wp:posOffset>
              </wp:positionV>
              <wp:extent cx="2197735" cy="1007745"/>
              <wp:effectExtent l="0" t="0" r="0" b="190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735" cy="10077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24D1A" w14:textId="77777777" w:rsidR="00F71832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MADRID</w:t>
                          </w:r>
                        </w:p>
                        <w:p w14:paraId="2B149A2A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>Paseo Pintor Rosales, 46, 2ª</w:t>
                          </w:r>
                        </w:p>
                        <w:p w14:paraId="506B0E2E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>28008 M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adrid</w:t>
                          </w:r>
                        </w:p>
                        <w:p w14:paraId="360BDB25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 xml:space="preserve">Teléfono: 91 554 36 37 </w:t>
                          </w:r>
                        </w:p>
                        <w:p w14:paraId="7FE2EB83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web: http://www.fundacion-ser.org</w:t>
                          </w:r>
                        </w:p>
                        <w:p w14:paraId="3F71EEF6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 xml:space="preserve">e-mail: ser-madrid@fundacion-ser.org </w:t>
                          </w:r>
                        </w:p>
                        <w:p w14:paraId="10E91C47" w14:textId="77777777" w:rsidR="00F71832" w:rsidRPr="00F71832" w:rsidRDefault="00F71832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9A4A7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316.3pt;margin-top:755.15pt;width:173.05pt;height:79.3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" fillcolor="white [3212]" stroked="f">
              <v:textbox>
                <w:txbxContent>
                  <w:p w14:paraId="1AC24D1A" w14:textId="77777777" w:rsidR="00F71832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>
                      <w:rPr>
                        <w:bCs/>
                        <w:sz w:val="20"/>
                        <w:szCs w:val="20"/>
                      </w:rPr>
                      <w:t>MADRID</w:t>
                    </w:r>
                  </w:p>
                  <w:p w14:paraId="2B149A2A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>Paseo Pintor Rosales, 46, 2ª</w:t>
                    </w:r>
                  </w:p>
                  <w:p w14:paraId="506B0E2E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>28008 M</w:t>
                    </w:r>
                    <w:r>
                      <w:rPr>
                        <w:bCs/>
                        <w:sz w:val="20"/>
                        <w:szCs w:val="20"/>
                      </w:rPr>
                      <w:t>adrid</w:t>
                    </w:r>
                  </w:p>
                  <w:p w14:paraId="360BDB25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 xml:space="preserve">Teléfono: 91 554 36 37 </w:t>
                    </w:r>
                  </w:p>
                  <w:p w14:paraId="7FE2EB83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>web: http://www.fundacion-ser.org</w:t>
                    </w:r>
                  </w:p>
                  <w:p w14:paraId="3F71EEF6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  <w:lang w:val="en-GB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 xml:space="preserve">e-mail: ser-madrid@fundacion-ser.org </w:t>
                    </w:r>
                  </w:p>
                  <w:p w14:paraId="10E91C47" w14:textId="77777777" w:rsidR="00F71832" w:rsidRPr="00F71832" w:rsidRDefault="00F71832">
                    <w:pPr>
                      <w:rPr>
                        <w:lang w:val="en-GB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F71832">
      <w:rPr>
        <w:bCs/>
        <w:noProof/>
        <w:sz w:val="20"/>
        <w:szCs w:val="20"/>
        <w:lang w:val="en-GB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25D360CE" wp14:editId="3935863E">
              <wp:simplePos x="0" y="0"/>
              <wp:positionH relativeFrom="column">
                <wp:posOffset>-179715</wp:posOffset>
              </wp:positionH>
              <wp:positionV relativeFrom="page">
                <wp:posOffset>9590375</wp:posOffset>
              </wp:positionV>
              <wp:extent cx="2355850" cy="1007745"/>
              <wp:effectExtent l="0" t="0" r="6350" b="1905"/>
              <wp:wrapNone/>
              <wp:docPr id="34234332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0" cy="10077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AB133" w14:textId="77777777" w:rsidR="00F71832" w:rsidRPr="00231100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231100">
                            <w:rPr>
                              <w:bCs/>
                              <w:sz w:val="20"/>
                              <w:szCs w:val="20"/>
                            </w:rPr>
                            <w:t>CANARIAS</w:t>
                          </w:r>
                        </w:p>
                        <w:p w14:paraId="2B5CB7D0" w14:textId="77777777" w:rsidR="00F71832" w:rsidRPr="00F71832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F71832">
                            <w:rPr>
                              <w:bCs/>
                              <w:sz w:val="20"/>
                              <w:szCs w:val="20"/>
                            </w:rPr>
                            <w:t>C/ Federico Viera 79ª</w:t>
                          </w:r>
                        </w:p>
                        <w:p w14:paraId="1F046894" w14:textId="77777777" w:rsidR="00F71832" w:rsidRPr="00F71832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F71832">
                            <w:rPr>
                              <w:bCs/>
                              <w:sz w:val="20"/>
                              <w:szCs w:val="20"/>
                            </w:rPr>
                            <w:t xml:space="preserve">35012 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 w:rsidRPr="00F71832">
                            <w:rPr>
                              <w:bCs/>
                              <w:sz w:val="20"/>
                              <w:szCs w:val="20"/>
                            </w:rPr>
                            <w:t xml:space="preserve"> La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s Palmas de GC</w:t>
                          </w:r>
                        </w:p>
                        <w:p w14:paraId="072CAA38" w14:textId="77777777" w:rsidR="00F71832" w:rsidRPr="00956E0F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>Teléfono: 9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28 28 91 00</w:t>
                          </w:r>
                        </w:p>
                        <w:p w14:paraId="578ADF83" w14:textId="77777777" w:rsidR="00F71832" w:rsidRPr="00956E0F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web: http://www.fundacion-ser.org</w:t>
                          </w:r>
                        </w:p>
                        <w:p w14:paraId="05AD9523" w14:textId="77777777" w:rsidR="00F71832" w:rsidRPr="00956E0F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e-mail: ser-</w:t>
                          </w:r>
                          <w:r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canarias</w:t>
                          </w: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 xml:space="preserve">@fundacion-ser.org </w:t>
                          </w:r>
                        </w:p>
                        <w:p w14:paraId="6F3F0C72" w14:textId="77777777" w:rsidR="00F71832" w:rsidRPr="00F71832" w:rsidRDefault="00F71832" w:rsidP="00F71832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D360CE" id="_x0000_s1028" type="#_x0000_t202" style="position:absolute;margin-left:-14.15pt;margin-top:755.15pt;width:185.5pt;height:79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" fillcolor="window" stroked="f">
              <v:textbox>
                <w:txbxContent>
                  <w:p w14:paraId="2CAAB133" w14:textId="77777777" w:rsidR="00F71832" w:rsidRPr="00231100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231100">
                      <w:rPr>
                        <w:bCs/>
                        <w:sz w:val="20"/>
                        <w:szCs w:val="20"/>
                      </w:rPr>
                      <w:t>CANARIAS</w:t>
                    </w:r>
                  </w:p>
                  <w:p w14:paraId="2B5CB7D0" w14:textId="77777777" w:rsidR="00F71832" w:rsidRPr="00F71832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F71832">
                      <w:rPr>
                        <w:bCs/>
                        <w:sz w:val="20"/>
                        <w:szCs w:val="20"/>
                      </w:rPr>
                      <w:t>C/ Federico Viera 79ª</w:t>
                    </w:r>
                  </w:p>
                  <w:p w14:paraId="1F046894" w14:textId="77777777" w:rsidR="00F71832" w:rsidRPr="00F71832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F71832">
                      <w:rPr>
                        <w:bCs/>
                        <w:sz w:val="20"/>
                        <w:szCs w:val="20"/>
                      </w:rPr>
                      <w:t xml:space="preserve">35012 </w:t>
                    </w:r>
                    <w:r>
                      <w:rPr>
                        <w:bCs/>
                        <w:sz w:val="20"/>
                        <w:szCs w:val="20"/>
                      </w:rPr>
                      <w:t>–</w:t>
                    </w:r>
                    <w:r w:rsidRPr="00F71832">
                      <w:rPr>
                        <w:bCs/>
                        <w:sz w:val="20"/>
                        <w:szCs w:val="20"/>
                      </w:rPr>
                      <w:t xml:space="preserve"> La</w:t>
                    </w:r>
                    <w:r>
                      <w:rPr>
                        <w:bCs/>
                        <w:sz w:val="20"/>
                        <w:szCs w:val="20"/>
                      </w:rPr>
                      <w:t>s Palmas de GC</w:t>
                    </w:r>
                  </w:p>
                  <w:p w14:paraId="072CAA38" w14:textId="77777777" w:rsidR="00F71832" w:rsidRPr="00956E0F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>Teléfono: 9</w:t>
                    </w:r>
                    <w:r>
                      <w:rPr>
                        <w:bCs/>
                        <w:sz w:val="20"/>
                        <w:szCs w:val="20"/>
                      </w:rPr>
                      <w:t>28 28 91 00</w:t>
                    </w:r>
                  </w:p>
                  <w:p w14:paraId="578ADF83" w14:textId="77777777" w:rsidR="00F71832" w:rsidRPr="00956E0F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>web: http://www.fundacion-ser.org</w:t>
                    </w:r>
                  </w:p>
                  <w:p w14:paraId="05AD9523" w14:textId="77777777" w:rsidR="00F71832" w:rsidRPr="00956E0F" w:rsidRDefault="00F71832" w:rsidP="00F71832">
                    <w:pPr>
                      <w:rPr>
                        <w:bCs/>
                        <w:sz w:val="20"/>
                        <w:szCs w:val="20"/>
                        <w:lang w:val="en-GB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>e-mail: ser-</w:t>
                    </w:r>
                    <w:r>
                      <w:rPr>
                        <w:bCs/>
                        <w:sz w:val="20"/>
                        <w:szCs w:val="20"/>
                        <w:lang w:val="en-GB"/>
                      </w:rPr>
                      <w:t>canarias</w:t>
                    </w: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 xml:space="preserve">@fundacion-ser.org </w:t>
                    </w:r>
                  </w:p>
                  <w:p w14:paraId="6F3F0C72" w14:textId="77777777" w:rsidR="00F71832" w:rsidRPr="00F71832" w:rsidRDefault="00F71832" w:rsidP="00F71832">
                    <w:pPr>
                      <w:rPr>
                        <w:lang w:val="en-GB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20A218D6" w14:textId="77777777" w:rsidR="00F71832" w:rsidRDefault="00F71832" w:rsidP="00F71832">
    <w:pPr>
      <w:rPr>
        <w:bCs/>
        <w:sz w:val="20"/>
        <w:szCs w:val="20"/>
        <w:lang w:val="en-GB"/>
      </w:rPr>
    </w:pPr>
  </w:p>
  <w:p w14:paraId="059F931A" w14:textId="77777777" w:rsidR="00F71832" w:rsidRDefault="00F71832" w:rsidP="00F71832">
    <w:pPr>
      <w:rPr>
        <w:bCs/>
        <w:sz w:val="20"/>
        <w:szCs w:val="20"/>
        <w:lang w:val="en-GB"/>
      </w:rPr>
    </w:pPr>
  </w:p>
  <w:p w14:paraId="55DAF940" w14:textId="77777777" w:rsidR="00F71832" w:rsidRDefault="00F71832" w:rsidP="00F71832">
    <w:pPr>
      <w:rPr>
        <w:bCs/>
        <w:sz w:val="20"/>
        <w:szCs w:val="20"/>
        <w:lang w:val="en-GB"/>
      </w:rPr>
    </w:pPr>
  </w:p>
  <w:p w14:paraId="4C98FDEA" w14:textId="77777777" w:rsidR="00F71832" w:rsidRDefault="00F71832" w:rsidP="00F71832">
    <w:pPr>
      <w:rPr>
        <w:bCs/>
        <w:sz w:val="20"/>
        <w:szCs w:val="20"/>
        <w:lang w:val="en-GB"/>
      </w:rPr>
    </w:pPr>
  </w:p>
  <w:p w14:paraId="2451E8E7" w14:textId="77777777" w:rsidR="00E40DAA" w:rsidRPr="00956E0F" w:rsidRDefault="00E40DAA" w:rsidP="00F71832">
    <w:pPr>
      <w:rPr>
        <w:bCs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0B84A" w14:textId="77777777" w:rsidR="001A1FF8" w:rsidRDefault="001A1F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B3356" w14:textId="77777777" w:rsidR="0085372F" w:rsidRDefault="0085372F">
      <w:r>
        <w:separator/>
      </w:r>
    </w:p>
  </w:footnote>
  <w:footnote w:type="continuationSeparator" w:id="0">
    <w:p w14:paraId="485C29C0" w14:textId="77777777" w:rsidR="0085372F" w:rsidRDefault="00853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94B73" w14:textId="77777777" w:rsidR="001A1FF8" w:rsidRDefault="001A1F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A4AA0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522DD043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429B8929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63E9B62B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17FE8C61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1B5C2947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39A83992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05B57966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1DFEEBFD" w14:textId="77777777" w:rsidR="00B16D2E" w:rsidRPr="001A1FF8" w:rsidRDefault="001A1FF8" w:rsidP="001A1FF8">
    <w:pPr>
      <w:pStyle w:val="Encabezado"/>
      <w:jc w:val="right"/>
      <w:rPr>
        <w:noProof/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3FD0356" wp14:editId="0C75DAE7">
              <wp:simplePos x="0" y="0"/>
              <wp:positionH relativeFrom="column">
                <wp:posOffset>-432135</wp:posOffset>
              </wp:positionH>
              <wp:positionV relativeFrom="page">
                <wp:posOffset>576000</wp:posOffset>
              </wp:positionV>
              <wp:extent cx="5825490" cy="971550"/>
              <wp:effectExtent l="0" t="0" r="3810" b="0"/>
              <wp:wrapNone/>
              <wp:docPr id="1995770378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5490" cy="971550"/>
                        <a:chOff x="0" y="0"/>
                        <a:chExt cx="5826100" cy="971550"/>
                      </a:xfrm>
                    </wpg:grpSpPr>
                    <pic:pic xmlns:pic="http://schemas.openxmlformats.org/drawingml/2006/picture">
                      <pic:nvPicPr>
                        <pic:cNvPr id="914970612" name="Imagen 4" descr="Fundación SER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6339874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17600" y="331200"/>
                          <a:ext cx="4508500" cy="213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42F330" id="Grupo 4" o:spid="_x0000_s1026" style="position:absolute;margin-left:-34.05pt;margin-top:45.35pt;width:458.7pt;height:76.5pt;z-index:-251652096;mso-position-vertical-relative:page" coordsize="58261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vHX/JQvEv&#10;/YVuv/RrVgVv+Ov+SheJf+wrdf8Ao1qw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3/AAL/AMlC&#10;8Nf9hW1/9GrWBW/4F/5KF4a/7Ctr/wCjVoA+3KKKKAPiPx1/yULxL/2Fbr/0a1YFb/jr/koXiX/s&#10;K3X/AKNas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t/wAC/wDJQvDX/YVtf/Rq1gVv+Bf+SheG&#10;v+wra/8Ao1aAPtyiiigD4j8df8lC8S/9hW6/9GtWBW/46/5KF4l/7Ct1/wCjWr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f8AAv8AyULw1/2FbX/0atYFb/gX/koXhr/sK2v/AKNWgD7cooooA+I/&#10;HX/JQvEv/YVuv/RrVgVv+Ov+SheJf+wrdf8Ao1qw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3/&#10;AAL/AMlC8Nf9hW1/9GrWBW/4F/5KF4a/7Ctr/wCjVoA+3KKKKAPiPx1/yULxL/2Fbr/0a1YFb/jr&#10;/koXiX/sK3X/AKNasC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t/wAC/wDJQvDX/YVtf/Rq1gVv&#10;+Bf+SheGv+wra/8Ao1aAPtyiiigD4j8df8lC8S/9hW6/9GtWBW/46/5KF4l/7Ct1/wCjWr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f8AAv8AyULw1/2FbX/0atYFb/gX/koXhr/sK2v/AKNWgD7c&#10;ooooA+I/HX/JQvEv/YVuv/RrVgVv+Ov+SheJf+wrdf8Ao1qw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3/AAL/AMlC8Nf9hW1/9GrWBW/4F/5KF4a/7Ctr/wCjVoA+3KKKKAPiPx1/yULxL/2Fbr/0&#10;a1YFb/jr/koXiX/sK3X/AKNas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3/Av/JQvDX/YVtf/AEatYFb/AIF/&#10;5KF4a/7Ctr/6NWgD7cooooA+I/HX/JQvEv8A2Fbr/wBGtWBW/wCOv+SheJf+wrdf+jWrA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8C/8AJQvDX/YV&#10;tf8A0atYFb/gX/koXhr/ALCtr/6NWgD7cooooA+I/HX/ACULxL/2Fbr/ANGtWBW/46/5KF4l/wCw&#10;rdf+jWrA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f8C/8lC8Nf9hW1/8ARq1gVv8AgX/koXhr/sK2v/o1aAPt&#10;yiiigD4j8df8lC8S/wDYVuv/AEa1YFb/AI6/5KF4l/7Ct1/6NasC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f8AAv8AyULw1/2FbX/0atYF&#10;b/gX/koXhr/sK2v/AKNWgD7cooooA+I/HX/JQvEv/YVuv/RrVgVv+Ov+SheJf+wrdf8Ao1qw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f8C/8lC8Nf9hW1/8ARq1gVv8AgX/koXhr/sK2v/o1aAPtyiiigD4j&#10;8df8lC8S/wDYVuv/AEa1YFb/AI6/5KF4l/7Ct1/6NasC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3/Av/JQvDX/YVtf/AEatYFb/AIF/5KF4&#10;a/7Ctr/6NWgD7cooooA+I/HX/JQvEv8A2Fbr/wBGtWBW/wCOv+SheJf+wrdf+jWrA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3/A&#10;v/JQvDX/AGFbX/0atYFb/gX/AJKF4a/7Ctr/AOjVoA+3KKKKAPiPx1/yULxL/wBhW6/9GtWBW/46&#10;/wCSheJf+wrdf+jWr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8C/8AJQvDX/YVtf8A&#10;0atYFb/gX/koXhr/ALCtr/6NWgD7cooooA+I/HX/ACULxL/2Fbr/ANGtWBW/46/5KF4l/wCwrdf+&#10;jWrA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v+Bf8AkoXhr/sK2v8A&#10;6NWsCt/wL/yULw1/2FbX/wBGrQB9uUUUUAfEfjr/AJKF4l/7Ct1/6NasCt/x1/yULxL/ANhW6/8A&#10;RrV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/4F/wCSheGv+wra/wDo1awK3/Av/JQvDX/YVtf/AEatAH25RRRQB8R+Ov8AkoXiX/sK&#10;3X/o1qwK3/HX/JQvEv8A2Fbr/wBGtW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/4F/5KF4a/&#10;7Ctr/wCjVrArf8C/8lC8Nf8AYVtf/Rq0AfblFFFAHxH46/5KF4l/7Ct1/wCjWrArf8df8lC8S/8A&#10;YVuv/RrVg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t/wL/wAlC8Nf&#10;9hW1/wDRq1gVv+Bf+SheGv8AsK2v/o1aAPtyiiigD4j8df8AJQvEv/YVuv8A0a1YFb/jr/koXiX/&#10;ALCt1/6NasC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/4F/5KF4a/wCwra/+jVrArf8AAv8AyULw1/2FbX/0atAH25RRRQB8R+Ov+SheJf8AsK3X/o1q&#10;wK3/AB1/yULxL/2Fbr/0a1Y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v+&#10;Bf8AkoXhr/sK2v8A6NWsCt/wL/yULw1/2FbX/wBGrQB9uUUUUAfEfjr/AJKF4l/7Ct1/6NasCt/x&#10;1/yULxL/ANhW6/8ARrVg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t/wAC/wDJQvDX/YVtf/Rq1gVv+Bf+SheGv+wra/8Ao1aAPtyiiigD4j8df8lC&#10;8S/9hW6/9GtWBW/46/5KF4l/7Ct1/wCjWrA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v+Bf+SheGv8AsK2v/o1awK3/&#10;AAL/AMlC8Nf9hW1/9GrQB9uUUUUAfEfjr/koXiX/ALCt1/6NasCt/wAdf8lC8S/9hW6/9GtW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3/AAL/AMlC8Nf9hW1/9GrWBW/4F/5KF4a/7Ctr&#10;/wCjVoA+3KKKKAPiPx1/yULxL/2Fbr/0a1YFb/jr/koXiX/sK3X/AKNas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/4F/5KF4a/wCwra/+jVrArf8AAv8AyULw1/2FbX/0atAH25RRRQB8R+Ov&#10;+SheJf8AsK3X/o1qwK3/AB1/yULxL/2Fbr/0a1Y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t/wAC/wDJQvDX&#10;/YVtf/Rq1gVv+Bf+SheGv+wra/8Ao1aAPtyiiigD4j8df8lC8S/9hW6/9GtWBW/46/5KF4l/7Ct1&#10;/wCjWrA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v8AgX/koXhr/sK2v/o1awK3/Av/ACULw1/2FbX/ANGr&#10;QB9uUUUUAfEfjr/koXiX/sK3X/o1qwK3/HX/ACULxL/2Fbr/ANGtW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/wCBf+SheGv+wra/+jVrArf8C/8AJQvDX/YVtf8A0atAH25RRRQB&#10;8R+Ov+SheJf+wrdf+jWrArf8df8AJQvEv/YVuv8A0a1Y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v+Bf+SheG&#10;v+wra/8Ao1awK3/Av/JQvDX/AGFbX/0atAH25RRRQB8R+Ov+SheJf+wrdf8Ao1qwK3/HX/JQvEv/&#10;AGFbr/0a1Y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c0nTZtY1mx0u3ZFnvLiO3jaQkKGdgoJwCcZPoap11fwz02bVfiZ4dt4GR&#10;XS9S4JckDbF+9YcA87UIHvjp1oA+wND0az8PaHZaRYJttrSJYkyAC2OrNgAFicknHJJNa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v+Bf+SheGv8AsK2v/o1a&#10;wK3/AAL/AMlC8Nf9hW1/9GrQB9uUUUUAfEfjr/koXiX/ALCt1/6NasCt/wAdf8lC8S/9hW6/9GtW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j/AAMmt4/itpyT2vnSSxTpA/mFfJfy2JfA+98oZcH+/nqBXnFdP8ObK41D4keHIbWP&#10;zJF1CGYjcBhI2Ejnn0VWPvjjmgD7U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/AIF/5KF4a/7Ctr/6NWsCt/wL/wAlC8Nf9hW1/wDRq0AfblFFFAHxH46/&#10;5KF4l/7Ct1/6NasCt/x1/wAlC8S/9hW6/wDRrVg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3/Av/JQvDX/&#10;AGFbX/0atYFb/gX/AJKF4a/7Ctr/AOjVoA+3KKKKAPiPx1/yULxL/wBhW6/9GtWBW/46/wCSheJf&#10;+wrdf+jWr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v8AgX/koXhr/sK2v/o1awK3/Av/ACULw1/2FbX/ANGr&#10;QB9uUUUUAfEfjr/koXiX/sK3X/o1qwK3/HX/ACULxL/2Fbr/ANGtW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t/wAC/wDJQvDX/YVtf/Rq1gVv+Bf+SheGv+wra/8Ao1aAPtyiiigD4j8d&#10;f8lC8S/9hW6/9GtWBW/46/5KF4l/7Ct1/wCjWrA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+Bf+SheGv8AsK2v&#10;/o1awK3/AAL/AMlC8Nf9hW1/9GrQB9uUUUUAfEfjr/koXiX/ALCt1/6NasCt/wAdf8lC8S/9hW6/&#10;9GtW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t/wL/yULw1/wBhW1/9&#10;GrWBW/4F/wCSheGv+wra/wDo1aAPtyiiigD4j8df8lC8S/8AYVuv/RrVgVv+Ov8AkoXiX/sK3X/o&#10;1qw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/gX/koXhr/sK2v/AKNWsCt/wL/y&#10;ULw1/wBhW1/9GrQB9uUUUUAfEfjr/koXiX/sK3X/AKNasCt/x1/yULxL/wBhW6/9GtWB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jnnhtbeW4uJUhgiQvJ&#10;JIwVUUDJJJ4AA5zUdlf2ep2cd3YXcF3bSZ2TQSCRGwSDhhwcEEfhQBY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iwm+z6hbT/AGme28uVX8+3GZIs&#10;EHcgyvzDqORyOo619518CV9U/A7xrD4g8Hw6Lc3Cf2ppSeV5ZIDSW4wEcAADABCHGT8oJPzCgD1K&#10;iiigAooooAKKKKACiiigAooooAKKKKACiiigAooooAKKKKACiiigAooooA8t/aA02a++GZuImQJY&#10;XsVxKGJyVO6LC8dd0innHAP0r5Wr7v1bTYdY0a+0u4Z1gvLeS3kaMgMFdSpIyCM4Poa+K/Fvhe+8&#10;H+JLvR76NwYnJhlZNoniydsi8kYIHTJwcg8g0AY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p3w4+Mmo+C4ItKv7f7foicRxJtSS3y5ZmU4+fO5jtY9cYZRnPmNFAH07/AMNGeEP+gdrn/fiL&#10;/wCO1Xvf2j/DkdnI1ho2qz3IxsjnEcSHkZywZiOM/wAJ/DrXzVRQB7dqf7SWry+V/ZXh+xtcZ8z7&#10;VM8+7pjG3Zjv65yOmOeQv/jT49vvtK/239nhn3Dy7e3jTy1bPCNt3jAPB3bh655rgKKANi98WeI9&#10;Ts5LS/8AEGq3dtJjfDPeSSI2CCMqTg4IB/Cse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/4F/5KF4a/wCwra/+jVrArf8AAv8AyULw1/2FbX/0atAH25RRRQAUUUUAFFFFABRRRQAUUUUA&#10;FFFFABRRRQAUUUUAFFFFABRRRQAUUUUAcB8Z9Gl1n4YaoIE3zWe27C4T7qHLnLDjCFz8pDHGMkEq&#10;fkOvtzx1/wAk98S/9gq6/wDRTV8R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v+Bf8AkoXhr/sK2v8A6NWsCt/wL/yULw1/2FbX/wBGrQB9uUUU&#10;UAfEfjr/AJKF4l/7Ct1/6NasCt/x1/yULxL/ANhW6/8ARrV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v+Bf8AkoXhr/sK2v8A6NWsiysLzU7yO0sLSe7uZM7IYIzI7YBJwo5OACfw&#10;rs/BngzxTa+OfD9xceGtYhgi1K2eSSSxlVUUSqSSSuAAOc0AfYFFFFABRRRQAUUUUAFFFFABRRRQ&#10;AUUUUAFFFFABRRRQAUUUUAFFFFABRRRQBgeOv+Se+Jf+wVdf+imr4jr7c8df8k98S/8AYKuv/RTV&#10;8R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v+Bf+SheGv8AsK2v/o1awK3/AAL/AMlC8Nf9hW1/9GrQB9uUUUUAfEfjr/koXiX/ALCt1/6NasCt&#10;/wAdf8lC8S/9hW6/9GtW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Hhnwzqni7XIdJ0&#10;mDzbiTlmbhIkHV3PZRkfmAASQDj19ifC3wMngbwnHbyjOp3m2e9YquVfaP3QK5yqcgcnksRjdgAF&#10;zwb8OvDvgZHbSbZ2u5U2S3lw++V13E4zgBR04UDO1c5IzXV0UUAFFFFABRRRQAUUUUAFFFFABRRR&#10;QAUUUUAFFFFABRRRQAUUUUAFFFFABRRRQBgeOv8AknviX/sFXX/opq+I6+3PHX/JPfEv/YKuv/RT&#10;V8R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v8AgX/koXhr/sK2v/o1awK3/Av/ACULw1/2FbX/ANGrQB9uUUUUAfEfjr/koXiX/sK3X/o1qwK3&#10;/HX/ACULxL/2Fbr/ANGtWB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d38HtAbX/iZpS7X&#10;8ixf7dMyMoKiPBQ89QZPLBA5wT06j7Arxn9njwyll4Xu/EU8GLnUJTFBI20/uEODtxyuX3AgnnYp&#10;xwCfZqACiiigAooooAKKKKACiiigAooooAKKKKACiiigAooooAKKKKACiiigAooooAKKKKAMDx1/&#10;yT3xL/2Crr/0U1fEdfbnjr/knviX/sFXX/opq+I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3/Av/JQvDX/AGFbX/0atYFb/gX/AJKF4a/7Ctr/&#10;AOjVoA+3KKKKAPiPx1/yULxL/wBhW6/9GtWBW/46/wCSheJf+wrdf+jWrA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t/wL/wAlC8Nf9hW1/wDRq1gVv+Bf+SheGv8AsK2v/o1aAPtyiiigD4j8&#10;df8AJQvEv/YVuv8A0a1YFb/jr/koXiX/ALCt1/6Nas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tv&#10;wh4bm8X+K7DQoLhLd7p2BlcEhFVS7HA6napwOMnHI60AXPA3gbVPHeuCwsB5VvHhrq7dcpAh7n1Y&#10;4OF747AEj688M+GdL8I6HDpOkweVbx8szcvK56u57scD8gAAAADwz4Z0vwjocOk6TB5VvHyzNy8r&#10;nq7nuxwPyAAAAA2KACiiigAooooAKKKKACiiigAooooAKKKKACiiigAooooAKKKKACiiigAooooA&#10;KKKKACsDx1/yT3xL/wBgq6/9FNW/WB46/wCSe+Jf+wVdf+imoA+I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3/Av/JQvDX/AGFbX/0atYFb&#10;/gX/AJKF4a/7Ctr/AOjVoA+3KKKKAPiPx1/yULxL/wBhW6/9GtWBW/46/wCSheJf+wrdf+jWrA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q/hnqU2lfEzw7cQKjO96luQ4JG2X90x4I52uSPfHXpXKVc0m&#10;/bStZsdRQuHtbiOdfLZQ2VYNwWVgDx3Uj1B6UAfd9FFFABRRRQAUUUUAFFFFABRRRQAUUUUAFFFF&#10;ABRRRQAUUUUAFFFFABRRRQAUUUUAFFFFABWB46/5J74l/wCwVdf+imrfrA8df8k98S/9gq6/9FNQ&#10;B8R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XNJ+PfhbWNZsdLt7DWFnvLiO3jaSGIKGdgoJxITjJ9D&#10;XytW/wCBf+SheGv+wra/+jVoA+3KKKKAPiPx1/yULxL/ANhW6/8ARrVgVv8Ajr/koXiX/sK3X/o1&#10;qw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r/AIWaZ/a3xP8AD1t53lbLoXO7buz5QMu3GR12Yz2znnpX2ZXy&#10;9+z1pS3vxAnvpbZ5EsLJ3jmG7bFK5VBkjjJQyYB9Ce3H1DQAUUUUAFFFFABRRRQAUUUUAFFFFABR&#10;RRQAUUUUAFFFFABRRRQAUUUUAFFFFABRRRQAUUUUAFFFFABXwprms3niHXL3V7991zdytK+CSFz0&#10;VckkKBgAZ4AAr6w+MeqtpXws1l4rlIJ7hEtU3bcyB3Cuig9SY9/TkAE9s18f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/gX/AJKF4a/7&#10;Ctr/AOjVrArf8C/8lC8Nf9hW1/8ARq0AfblFFFAHxH46/wCSheJf+wrdf+jWrArf8df8lC8S/wDY&#10;Vuv/AEa1Y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v+Bf+SheGv+wra/8Ao1awK3/Av/JQvDX/AGFbX/0atAH25RRR&#10;QB8R+Ov+SheJf+wrdf8Ao1qwK3/HX/JQvEv/AGFbr/0a1Y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v+Bf+SheGv+wra/8Ao1awK3/Av/JQvDX/AGFbX/0atAH25RRR&#10;QB8R+Ov+SheJf+wrdf8Ao1qwK3/HX/JQvEv/AGFbr/0a1Y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v+Bf8AkoXhr/sK2v8A6NWsCt/wL/yULw1/2FbX&#10;/wBGrQB9uUUUUAfEfjr/AJKF4l/7Ct1/6NasCt/x1/yULxL/ANhW6/8ARrV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3/Av/ACULw1/2FbX/&#10;ANGrWBW/4F/5KF4a/wCwra/+jVoA+3KKKKAPiPx1/wAlC8S/9hW6/wDRrVgVv+Ov+SheJf8AsK3X&#10;/o1qw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3r9m/QGNxrPiORXCKgsYWDLtYkh5AR1yMRYPA+Y9e30DXKfDfwu3hDwJpulzxot&#10;5sM11tRQfNc7iGIJDFQQm7JyEHbArq6ACiiigAooooAKKKKACiiigAooooAKKKKACiiigAooooAK&#10;KKKACiiigAooooAKKKKACiiigAooooAKKKKAPIf2jP8Aknth/wBhWP8A9FS18xV9O/tGf8k9sP8A&#10;sKx/+ipa+Y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3/Av/JQvDX/YVtf/AEatYFb/AIF/5KF4a/7Ctr/6NWgD7cooooA+&#10;I/HX/JQvEv8A2Fbr/wBGtWBW/wCOv+SheJf+wrdf+jWrA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6/4Z+Ef+Ez8cWemyrusov9JvOcfu&#10;VIyv3gfmJVMg5G7PauQr6l+AHh+30zwB/bCtvudWlZ5DgjakbNGqdcHBDtnA+/jnAoA9WooooAKK&#10;KKACiiigAooooAKKKKACiiigAooooAKKKKACiiigAooooAKKKKACiiigAooooAKKKKACiiigAooo&#10;oA8h/aM/5J7Yf9hWP/0VLXzFX07+0Z/yT2w/7Csf/oqWvm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t/wL/wAlC8Nf9hW1&#10;/wDRq1gVv+Bf+SheGv8AsK2v/o1aAPtyiiigD4j8df8AJQvEv/YVuv8A0a1YFb/jr/koXiX/ALCt&#10;1/6NasC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Q0PRrzxDrllpFgm65u5ViTIJC56s2ASFAySccAE19v6TpsOj6NY6Xbs7QWdvHbxtIQW&#10;KooUE4AGcD0FeBfs4+H4bnVNW1+4t3Z7REt7WRkBQM+TIVJH3woUcHgSHP3hX0TQAUUUUAFFFFAB&#10;RRRQAUUUUAFFFFABRRRQAUUUUAFFFFABRRRQAUUUUAFFFFABRRRQAUUUUAFFFFABRRRQAUUUUAeQ&#10;/tGf8k9sP+wrH/6Klr5ir7j8R+F9G8W6fHYa5Z/a7aOUTKnmvHhwCAcoQejH865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/wL/wAlC8Nf9hW1/wDR&#10;q1gVv+Bf+SheGv8AsK2v/o1aAPtyiiigD4j8df8AJQvEv/YVuv8A0a1YFb/jr/koXiX/ALCt1/6N&#10;as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t/wL/yULw1/2FbX/wBGrWBW/wCBf+SheGv+wra/+jVoA+3KKKKAPiPx1/yULxL/ANhW6/8ARrVg&#10;Vv8Ajr/koXiX/sK3X/o1q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v+Bf+SheGv8AsK2v/o1awK3/AAL/AMlC8Nf9hW1/9GrQB9uUUUUAfEfj&#10;r/koXiX/ALCt1/6NasCt/wAdf8lC8S/9hW6/9GtW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v+Bf+SheGv8AsK2v/o1awK3/AAL/AMlC8Nf9hW1/9GrQB9uUUUUAfEfjr/koXiX/ALCt1/6N&#10;asCt/wAdf8lC8S/9hW6/9GtW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8C/8AJQvDX/YVtf8A0atYFb/gX/koXhr/ALCtr/6NWgD7cooooA+I&#10;/HX/ACULxL/2Fbr/ANGtWBW/46/5KF4l/wCwrdf+jWrA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sWPhPxJqdnHeWHh/Vbu1kzsmgspJEb&#10;BIOGAwcEEfhQBj0V0H/CCeMP+hU1z/wXTf8AxNH/AAgnjD/oVNc/8F03/wATQBz9Fbk/gvxVa28t&#10;xceGtZhgiQvJJJYSqqKBkkkrgADnNYdABRRRQAUUUUAFFFFABRVzTdJ1LWbhrfS9Pu76dULtHawt&#10;KwXIGSFBOMkDPuK1P+EE8Yf9Cprn/gum/wDiaAOfoq5qWk6lo1wtvqmn3djOyB1juoWiYrkjIDAH&#10;GQRn2NU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Fundación SER LOGO" style="position:absolute;width:1152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">
                <v:imagedata r:id="rId3" o:title="Fundación SER LOGO"/>
              </v:shape>
              <v:shape id="Imagen 3" o:spid="_x0000_s1028" type="#_x0000_t75" style="position:absolute;left:13176;top:3312;width:45085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">
                <v:imagedata r:id="rId4" o:title=""/>
              </v:shape>
              <w10:wrap anchory="page"/>
            </v:group>
          </w:pict>
        </mc:Fallback>
      </mc:AlternateContent>
    </w:r>
    <w:r w:rsidR="00223DED"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205B8F89" wp14:editId="739E3669">
              <wp:simplePos x="0" y="0"/>
              <wp:positionH relativeFrom="page">
                <wp:posOffset>266400</wp:posOffset>
              </wp:positionH>
              <wp:positionV relativeFrom="margin">
                <wp:posOffset>-565</wp:posOffset>
              </wp:positionV>
              <wp:extent cx="294640" cy="7531100"/>
              <wp:effectExtent l="0" t="0" r="0" b="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7531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BD655" w14:textId="77777777" w:rsidR="00D230CC" w:rsidRPr="00A94E95" w:rsidRDefault="00D230CC" w:rsidP="00A9263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A94E95">
                            <w:rPr>
                              <w:sz w:val="14"/>
                              <w:szCs w:val="14"/>
                            </w:rPr>
                            <w:t>C.I.F.: G-82.725.</w:t>
                          </w:r>
                          <w:proofErr w:type="gramStart"/>
                          <w:r w:rsidRPr="00A94E95">
                            <w:rPr>
                              <w:sz w:val="14"/>
                              <w:szCs w:val="14"/>
                            </w:rPr>
                            <w:t xml:space="preserve">516  </w:t>
                          </w:r>
                          <w:proofErr w:type="spellStart"/>
                          <w:r w:rsidRPr="00A94E95">
                            <w:rPr>
                              <w:sz w:val="14"/>
                              <w:szCs w:val="14"/>
                            </w:rPr>
                            <w:t>NºRegistro</w:t>
                          </w:r>
                          <w:proofErr w:type="spellEnd"/>
                          <w:proofErr w:type="gramEnd"/>
                          <w:r w:rsidRPr="00A94E95">
                            <w:rPr>
                              <w:sz w:val="14"/>
                              <w:szCs w:val="14"/>
                            </w:rPr>
                            <w:t xml:space="preserve"> Fundaciones Asistenciales: 28/1.160</w:t>
                          </w:r>
                          <w:r w:rsidR="00FE7A0D" w:rsidRPr="00A94E95">
                            <w:rPr>
                              <w:sz w:val="14"/>
                              <w:szCs w:val="14"/>
                            </w:rPr>
                            <w:t xml:space="preserve">. Sede Social: </w:t>
                          </w:r>
                          <w:r w:rsidR="00A9263E" w:rsidRPr="00A94E95">
                            <w:rPr>
                              <w:sz w:val="14"/>
                              <w:szCs w:val="14"/>
                            </w:rPr>
                            <w:t xml:space="preserve">c\Marqués de Urquijo, 47 (Entrada por Paseo Pintor Rosales, 46). 28008 </w:t>
                          </w:r>
                          <w:r w:rsidR="006D3410" w:rsidRPr="00A94E95">
                            <w:rPr>
                              <w:sz w:val="14"/>
                              <w:szCs w:val="14"/>
                            </w:rPr>
                            <w:t>MADRID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B8F89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21pt;margin-top:-.05pt;width:23.2pt;height:59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" filled="f" stroked="f">
              <v:textbox style="layout-flow:vertical;mso-layout-flow-alt:bottom-to-top">
                <w:txbxContent>
                  <w:p w14:paraId="556BD655" w14:textId="77777777" w:rsidR="00D230CC" w:rsidRPr="00A94E95" w:rsidRDefault="00D230CC" w:rsidP="00A9263E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A94E95">
                      <w:rPr>
                        <w:sz w:val="14"/>
                        <w:szCs w:val="14"/>
                      </w:rPr>
                      <w:t>C.I.F.: G-82.725.</w:t>
                    </w:r>
                    <w:proofErr w:type="gramStart"/>
                    <w:r w:rsidRPr="00A94E95">
                      <w:rPr>
                        <w:sz w:val="14"/>
                        <w:szCs w:val="14"/>
                      </w:rPr>
                      <w:t xml:space="preserve">516  </w:t>
                    </w:r>
                    <w:proofErr w:type="spellStart"/>
                    <w:r w:rsidRPr="00A94E95">
                      <w:rPr>
                        <w:sz w:val="14"/>
                        <w:szCs w:val="14"/>
                      </w:rPr>
                      <w:t>NºRegistro</w:t>
                    </w:r>
                    <w:proofErr w:type="spellEnd"/>
                    <w:proofErr w:type="gramEnd"/>
                    <w:r w:rsidRPr="00A94E95">
                      <w:rPr>
                        <w:sz w:val="14"/>
                        <w:szCs w:val="14"/>
                      </w:rPr>
                      <w:t xml:space="preserve"> Fundaciones Asistenciales: 28/1.160</w:t>
                    </w:r>
                    <w:r w:rsidR="00FE7A0D" w:rsidRPr="00A94E95">
                      <w:rPr>
                        <w:sz w:val="14"/>
                        <w:szCs w:val="14"/>
                      </w:rPr>
                      <w:t xml:space="preserve">. Sede Social: </w:t>
                    </w:r>
                    <w:r w:rsidR="00A9263E" w:rsidRPr="00A94E95">
                      <w:rPr>
                        <w:sz w:val="14"/>
                        <w:szCs w:val="14"/>
                      </w:rPr>
                      <w:t xml:space="preserve">c\Marqués de Urquijo, 47 (Entrada por Paseo Pintor Rosales, 46). 28008 </w:t>
                    </w:r>
                    <w:r w:rsidR="006D3410" w:rsidRPr="00A94E95">
                      <w:rPr>
                        <w:sz w:val="14"/>
                        <w:szCs w:val="14"/>
                      </w:rPr>
                      <w:t>MADRID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C5288" w14:textId="77777777" w:rsidR="001A1FF8" w:rsidRDefault="001A1F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405972"/>
    <w:multiLevelType w:val="hybridMultilevel"/>
    <w:tmpl w:val="708C46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747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D5B"/>
    <w:rsid w:val="000E1BA2"/>
    <w:rsid w:val="00132770"/>
    <w:rsid w:val="001A1FF8"/>
    <w:rsid w:val="001A6FEC"/>
    <w:rsid w:val="001C1D8B"/>
    <w:rsid w:val="00223DED"/>
    <w:rsid w:val="00231100"/>
    <w:rsid w:val="00274D2C"/>
    <w:rsid w:val="003222BC"/>
    <w:rsid w:val="003E6195"/>
    <w:rsid w:val="00414A03"/>
    <w:rsid w:val="00450C5B"/>
    <w:rsid w:val="004A1EBC"/>
    <w:rsid w:val="004E02D4"/>
    <w:rsid w:val="00501CB4"/>
    <w:rsid w:val="00536152"/>
    <w:rsid w:val="00536762"/>
    <w:rsid w:val="00543469"/>
    <w:rsid w:val="006A6ECE"/>
    <w:rsid w:val="006D3410"/>
    <w:rsid w:val="007222FE"/>
    <w:rsid w:val="0073444B"/>
    <w:rsid w:val="007645A6"/>
    <w:rsid w:val="007F537D"/>
    <w:rsid w:val="00827262"/>
    <w:rsid w:val="008431EF"/>
    <w:rsid w:val="0085372F"/>
    <w:rsid w:val="008944BD"/>
    <w:rsid w:val="00912317"/>
    <w:rsid w:val="00956E0F"/>
    <w:rsid w:val="009E41B3"/>
    <w:rsid w:val="009F2C69"/>
    <w:rsid w:val="00A16FB5"/>
    <w:rsid w:val="00A9263E"/>
    <w:rsid w:val="00A94E95"/>
    <w:rsid w:val="00B10AA2"/>
    <w:rsid w:val="00B14DDF"/>
    <w:rsid w:val="00B16D2E"/>
    <w:rsid w:val="00BD2B4D"/>
    <w:rsid w:val="00BE0F1A"/>
    <w:rsid w:val="00BE290F"/>
    <w:rsid w:val="00C91D5B"/>
    <w:rsid w:val="00CC434C"/>
    <w:rsid w:val="00D230CC"/>
    <w:rsid w:val="00D53254"/>
    <w:rsid w:val="00D66D3C"/>
    <w:rsid w:val="00DE1602"/>
    <w:rsid w:val="00E40DAA"/>
    <w:rsid w:val="00E4226F"/>
    <w:rsid w:val="00F27DAE"/>
    <w:rsid w:val="00F71832"/>
    <w:rsid w:val="00FE7A0D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9FF97F"/>
  <w15:docId w15:val="{B5BA9416-AAED-46B5-95B8-F6731BFE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Courier New" w:hAnsi="Courier New" w:cs="Courier New"/>
      <w:b/>
      <w:sz w:val="72"/>
      <w:szCs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E40DA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91D5B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91D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sid w:val="00C91D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eli/es/rd/2005/11/11/1337/con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boe.es/eli/es/l/2002/12/26/50/con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boe.es/eli/es/rdlg/2013/11/29/1/con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DMINISTRACION\PLANTILLAS\Fundacion%20SER\2025.FUNDACI&#211;N%20SER%20GENERAL%20vertic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2025.FUNDACIÓN SER GENERAL vertical.dotx</Template>
  <TotalTime>5</TotalTime>
  <Pages>1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Ninguna</Company>
  <LinksUpToDate>false</LinksUpToDate>
  <CharactersWithSpaces>725</CharactersWithSpaces>
  <SharedDoc>false</SharedDoc>
  <HLinks>
    <vt:vector size="12" baseType="variant">
      <vt:variant>
        <vt:i4>4784159</vt:i4>
      </vt:variant>
      <vt:variant>
        <vt:i4>3</vt:i4>
      </vt:variant>
      <vt:variant>
        <vt:i4>0</vt:i4>
      </vt:variant>
      <vt:variant>
        <vt:i4>5</vt:i4>
      </vt:variant>
      <vt:variant>
        <vt:lpwstr>http://www.asociacionser.org/</vt:lpwstr>
      </vt:variant>
      <vt:variant>
        <vt:lpwstr/>
      </vt:variant>
      <vt:variant>
        <vt:i4>4849781</vt:i4>
      </vt:variant>
      <vt:variant>
        <vt:i4>0</vt:i4>
      </vt:variant>
      <vt:variant>
        <vt:i4>0</vt:i4>
      </vt:variant>
      <vt:variant>
        <vt:i4>5</vt:i4>
      </vt:variant>
      <vt:variant>
        <vt:lpwstr>mailto:ser-madrid@fundacion-ser.org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Mellado Maroto</dc:creator>
  <cp:lastModifiedBy>Daniel Mellado Maroto</cp:lastModifiedBy>
  <cp:revision>1</cp:revision>
  <cp:lastPrinted>2003-03-25T00:12:00Z</cp:lastPrinted>
  <dcterms:created xsi:type="dcterms:W3CDTF">2026-01-15T13:58:00Z</dcterms:created>
  <dcterms:modified xsi:type="dcterms:W3CDTF">2026-01-15T14:07:00Z</dcterms:modified>
</cp:coreProperties>
</file>