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CE9EA2" w14:textId="15BA8B0A" w:rsidR="00093233" w:rsidRPr="00093233" w:rsidRDefault="00093233" w:rsidP="00093233">
      <w:pPr>
        <w:jc w:val="right"/>
      </w:pPr>
      <w:r>
        <w:t>Actualizado:31/12/2025</w:t>
      </w:r>
    </w:p>
    <w:p w14:paraId="38554533" w14:textId="77777777" w:rsidR="00093233" w:rsidRDefault="00093233" w:rsidP="00093233">
      <w:pPr>
        <w:rPr>
          <w:b/>
          <w:bCs/>
        </w:rPr>
      </w:pPr>
    </w:p>
    <w:p w14:paraId="671CF674" w14:textId="0CA88725" w:rsidR="00093233" w:rsidRPr="00093233" w:rsidRDefault="00093233" w:rsidP="000932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28"/>
          <w:szCs w:val="28"/>
        </w:rPr>
      </w:pPr>
      <w:r w:rsidRPr="00093233">
        <w:rPr>
          <w:b/>
          <w:bCs/>
          <w:sz w:val="28"/>
          <w:szCs w:val="28"/>
        </w:rPr>
        <w:t>Fines y Actividades</w:t>
      </w:r>
    </w:p>
    <w:p w14:paraId="50A5996C" w14:textId="77777777" w:rsidR="00093233" w:rsidRPr="00093233" w:rsidRDefault="00093233" w:rsidP="00093233">
      <w:pPr>
        <w:jc w:val="center"/>
        <w:rPr>
          <w:b/>
          <w:bCs/>
        </w:rPr>
      </w:pPr>
    </w:p>
    <w:p w14:paraId="5D27B22E" w14:textId="77777777" w:rsidR="00093233" w:rsidRPr="00093233" w:rsidRDefault="00093233" w:rsidP="00093233">
      <w:r w:rsidRPr="00093233">
        <w:t>El fin de la Fundación SER es contribuir a la mejora de la calidad de vida de las personas con discapacidad intelectual y de sus familias, promoviendo su inclusión social, la promoción de su autonomía y asistencia, prestando las medidas de apoyo necesarias para su desarrollo y participación en la sociedad, atendiendo y respetando su voluntad, deseos y preferencias.</w:t>
      </w:r>
    </w:p>
    <w:p w14:paraId="56EB7A15" w14:textId="77777777" w:rsidR="00093233" w:rsidRPr="00093233" w:rsidRDefault="00093233" w:rsidP="00093233">
      <w:r w:rsidRPr="00093233">
        <w:t>La Fundación, para la consecución de sus fines, puede realizar las siguientes actividades:</w:t>
      </w:r>
    </w:p>
    <w:p w14:paraId="22B75CA2" w14:textId="77777777" w:rsidR="00093233" w:rsidRPr="00093233" w:rsidRDefault="00093233" w:rsidP="00093233">
      <w:pPr>
        <w:numPr>
          <w:ilvl w:val="0"/>
          <w:numId w:val="1"/>
        </w:numPr>
      </w:pPr>
      <w:r w:rsidRPr="00093233">
        <w:t>Desarrollar planes de acción, atención, formación, desarrollo e intervención a favor de las personas con discapacidad intelectual.</w:t>
      </w:r>
    </w:p>
    <w:p w14:paraId="6F6986FE" w14:textId="77777777" w:rsidR="00093233" w:rsidRPr="00093233" w:rsidRDefault="00093233" w:rsidP="00093233">
      <w:pPr>
        <w:numPr>
          <w:ilvl w:val="0"/>
          <w:numId w:val="1"/>
        </w:numPr>
      </w:pPr>
      <w:r w:rsidRPr="00093233">
        <w:t>Realizar programas, proyectos, centros y servicios para la inclusión social de las personas con discapacidad intelectual.</w:t>
      </w:r>
    </w:p>
    <w:p w14:paraId="3E6CBDCD" w14:textId="77777777" w:rsidR="00093233" w:rsidRPr="00093233" w:rsidRDefault="00093233" w:rsidP="00093233">
      <w:pPr>
        <w:numPr>
          <w:ilvl w:val="0"/>
          <w:numId w:val="1"/>
        </w:numPr>
      </w:pPr>
      <w:r w:rsidRPr="00093233">
        <w:t>Ejecución de acciones para promover su desarrollo personal.</w:t>
      </w:r>
    </w:p>
    <w:p w14:paraId="6CBA414E" w14:textId="77777777" w:rsidR="00093233" w:rsidRPr="00093233" w:rsidRDefault="00093233" w:rsidP="00093233">
      <w:pPr>
        <w:numPr>
          <w:ilvl w:val="0"/>
          <w:numId w:val="1"/>
        </w:numPr>
      </w:pPr>
      <w:r w:rsidRPr="00093233">
        <w:t>Realizar actividades para la capacitación en habilidades sociolaborales, para la inserción laboral y el empleo.</w:t>
      </w:r>
    </w:p>
    <w:p w14:paraId="40683363" w14:textId="77777777" w:rsidR="00093233" w:rsidRPr="00093233" w:rsidRDefault="00093233" w:rsidP="00093233">
      <w:pPr>
        <w:numPr>
          <w:ilvl w:val="0"/>
          <w:numId w:val="1"/>
        </w:numPr>
      </w:pPr>
      <w:r w:rsidRPr="00093233">
        <w:t>Proporcionar a las personas con discapacidad intelectual recursos habitacionales, vivienda, hogares y acogimiento residencial, con carácter asistido, funcional o autónomo.</w:t>
      </w:r>
    </w:p>
    <w:p w14:paraId="78884616" w14:textId="77777777" w:rsidR="00093233" w:rsidRPr="00093233" w:rsidRDefault="00093233" w:rsidP="00093233">
      <w:pPr>
        <w:numPr>
          <w:ilvl w:val="0"/>
          <w:numId w:val="1"/>
        </w:numPr>
      </w:pPr>
      <w:r w:rsidRPr="00093233">
        <w:t>Ejercer las medidas de apoyo a las personas con discapacidad intelectual para el ejercicio de su capacidad jurídica.</w:t>
      </w:r>
    </w:p>
    <w:p w14:paraId="1EF5B421" w14:textId="77777777" w:rsidR="00093233" w:rsidRPr="00093233" w:rsidRDefault="00093233" w:rsidP="00093233">
      <w:pPr>
        <w:numPr>
          <w:ilvl w:val="0"/>
          <w:numId w:val="1"/>
        </w:numPr>
      </w:pPr>
      <w:r w:rsidRPr="00093233">
        <w:t>Desarrollar actividades de convivencia, deporte, culturales, creativas, ocio y tiempo libre.</w:t>
      </w:r>
    </w:p>
    <w:p w14:paraId="530C0C76" w14:textId="77777777" w:rsidR="00093233" w:rsidRPr="00093233" w:rsidRDefault="00093233" w:rsidP="00093233">
      <w:pPr>
        <w:numPr>
          <w:ilvl w:val="0"/>
          <w:numId w:val="1"/>
        </w:numPr>
      </w:pPr>
      <w:r w:rsidRPr="00093233">
        <w:t>Planificar y ejecutar acciones para reducir la vulnerabilidad de las personas con discapacidad intelectual a sufrir cualquier tipo de abuso y/o maltrato.</w:t>
      </w:r>
    </w:p>
    <w:p w14:paraId="1046E6BC" w14:textId="77777777" w:rsidR="00093233" w:rsidRPr="00093233" w:rsidRDefault="00093233" w:rsidP="00093233">
      <w:pPr>
        <w:numPr>
          <w:ilvl w:val="0"/>
          <w:numId w:val="1"/>
        </w:numPr>
      </w:pPr>
      <w:r w:rsidRPr="00093233">
        <w:t>Realizar actividades para la protección integral de la persona con discapacidad intelectual en el marco jurídico, patrimonial, social y personal, evitando situaciones de desventaja social y personal.</w:t>
      </w:r>
    </w:p>
    <w:p w14:paraId="0B0E61F0" w14:textId="77777777" w:rsidR="00093233" w:rsidRPr="00093233" w:rsidRDefault="00093233" w:rsidP="00093233">
      <w:pPr>
        <w:numPr>
          <w:ilvl w:val="0"/>
          <w:numId w:val="1"/>
        </w:numPr>
      </w:pPr>
      <w:r w:rsidRPr="00093233">
        <w:t>Orientar e informar a la persona con discapacidad intelectual y a sus familias.</w:t>
      </w:r>
    </w:p>
    <w:p w14:paraId="41CFEB09" w14:textId="77777777" w:rsidR="00093233" w:rsidRPr="00093233" w:rsidRDefault="00093233" w:rsidP="00093233">
      <w:pPr>
        <w:numPr>
          <w:ilvl w:val="0"/>
          <w:numId w:val="1"/>
        </w:numPr>
      </w:pPr>
      <w:r w:rsidRPr="00093233">
        <w:t>Diseñar y ejecutar acciones formativas en las áreas de intervención de los fines de la Fundación.</w:t>
      </w:r>
    </w:p>
    <w:p w14:paraId="6078909C" w14:textId="77777777" w:rsidR="00093233" w:rsidRPr="00093233" w:rsidRDefault="00093233" w:rsidP="00093233">
      <w:pPr>
        <w:numPr>
          <w:ilvl w:val="0"/>
          <w:numId w:val="1"/>
        </w:numPr>
      </w:pPr>
      <w:r w:rsidRPr="00093233">
        <w:t>Promover actividades de sensibilización dirigidas a la integración social y personal de las personas con discapacidad intelectual y participar, con los interlocutores sociales y con las Administraciones Públicas, para lograr un diseño de políticas sociales tendentes a la mejora de su calidad de vida.</w:t>
      </w:r>
    </w:p>
    <w:p w14:paraId="0C50906F" w14:textId="77777777" w:rsidR="00093233" w:rsidRPr="00093233" w:rsidRDefault="00093233" w:rsidP="00093233">
      <w:pPr>
        <w:numPr>
          <w:ilvl w:val="0"/>
          <w:numId w:val="1"/>
        </w:numPr>
      </w:pPr>
      <w:r w:rsidRPr="00093233">
        <w:t>Realizar todos aquellos programas, proyectos, centros y servicios dirigidos y encaminados al cumplimiento de los fines de la Fundación.</w:t>
      </w:r>
    </w:p>
    <w:p w14:paraId="339E55D9" w14:textId="77777777" w:rsidR="00D230CC" w:rsidRPr="008944BD" w:rsidRDefault="00D230CC"/>
    <w:sectPr w:rsidR="00D230CC" w:rsidRPr="008944BD" w:rsidSect="007645A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119" w:right="1701" w:bottom="1418" w:left="1701" w:header="709" w:footer="3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FFF828" w14:textId="77777777" w:rsidR="00854C0F" w:rsidRDefault="00854C0F">
      <w:r>
        <w:separator/>
      </w:r>
    </w:p>
  </w:endnote>
  <w:endnote w:type="continuationSeparator" w:id="0">
    <w:p w14:paraId="3871E816" w14:textId="77777777" w:rsidR="00854C0F" w:rsidRDefault="00854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24D710" w14:textId="77777777" w:rsidR="001A1FF8" w:rsidRDefault="001A1FF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C34C19" w14:textId="77777777" w:rsidR="00F71832" w:rsidRDefault="00912317" w:rsidP="00F71832">
    <w:pPr>
      <w:rPr>
        <w:bCs/>
        <w:sz w:val="20"/>
        <w:szCs w:val="20"/>
        <w:lang w:val="en-GB"/>
      </w:rPr>
    </w:pPr>
    <w:r w:rsidRPr="00F71832">
      <w:rPr>
        <w:bCs/>
        <w:noProof/>
        <w:sz w:val="20"/>
        <w:szCs w:val="20"/>
        <w:lang w:val="en-GB"/>
      </w:rPr>
      <mc:AlternateContent>
        <mc:Choice Requires="wps">
          <w:drawing>
            <wp:anchor distT="45720" distB="45720" distL="114300" distR="114300" simplePos="0" relativeHeight="251660288" behindDoc="1" locked="0" layoutInCell="1" allowOverlap="1" wp14:anchorId="6B406E37" wp14:editId="21D126D9">
              <wp:simplePos x="0" y="0"/>
              <wp:positionH relativeFrom="column">
                <wp:posOffset>4017235</wp:posOffset>
              </wp:positionH>
              <wp:positionV relativeFrom="page">
                <wp:posOffset>9590375</wp:posOffset>
              </wp:positionV>
              <wp:extent cx="2197735" cy="1007745"/>
              <wp:effectExtent l="0" t="0" r="0" b="1905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735" cy="100774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D41A89" w14:textId="77777777" w:rsidR="00F71832" w:rsidRDefault="00F71832" w:rsidP="00F71832">
                          <w:pPr>
                            <w:jc w:val="right"/>
                            <w:rPr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bCs/>
                              <w:sz w:val="20"/>
                              <w:szCs w:val="20"/>
                            </w:rPr>
                            <w:t>MADRID</w:t>
                          </w:r>
                        </w:p>
                        <w:p w14:paraId="380AF840" w14:textId="77777777" w:rsidR="00F71832" w:rsidRPr="00956E0F" w:rsidRDefault="00F71832" w:rsidP="00F71832">
                          <w:pPr>
                            <w:jc w:val="right"/>
                            <w:rPr>
                              <w:bCs/>
                              <w:sz w:val="20"/>
                              <w:szCs w:val="20"/>
                            </w:rPr>
                          </w:pPr>
                          <w:r w:rsidRPr="00956E0F">
                            <w:rPr>
                              <w:bCs/>
                              <w:sz w:val="20"/>
                              <w:szCs w:val="20"/>
                            </w:rPr>
                            <w:t>Paseo Pintor Rosales, 46, 2ª</w:t>
                          </w:r>
                        </w:p>
                        <w:p w14:paraId="17E27A1B" w14:textId="77777777" w:rsidR="00F71832" w:rsidRPr="00956E0F" w:rsidRDefault="00F71832" w:rsidP="00F71832">
                          <w:pPr>
                            <w:jc w:val="right"/>
                            <w:rPr>
                              <w:bCs/>
                              <w:sz w:val="20"/>
                              <w:szCs w:val="20"/>
                            </w:rPr>
                          </w:pPr>
                          <w:r w:rsidRPr="00956E0F">
                            <w:rPr>
                              <w:bCs/>
                              <w:sz w:val="20"/>
                              <w:szCs w:val="20"/>
                            </w:rPr>
                            <w:t>28008 M</w:t>
                          </w:r>
                          <w:r>
                            <w:rPr>
                              <w:bCs/>
                              <w:sz w:val="20"/>
                              <w:szCs w:val="20"/>
                            </w:rPr>
                            <w:t>adrid</w:t>
                          </w:r>
                        </w:p>
                        <w:p w14:paraId="667322E4" w14:textId="77777777" w:rsidR="00F71832" w:rsidRPr="00956E0F" w:rsidRDefault="00F71832" w:rsidP="00F71832">
                          <w:pPr>
                            <w:jc w:val="right"/>
                            <w:rPr>
                              <w:bCs/>
                              <w:sz w:val="20"/>
                              <w:szCs w:val="20"/>
                            </w:rPr>
                          </w:pPr>
                          <w:r w:rsidRPr="00956E0F">
                            <w:rPr>
                              <w:bCs/>
                              <w:sz w:val="20"/>
                              <w:szCs w:val="20"/>
                            </w:rPr>
                            <w:t xml:space="preserve">Teléfono: 91 554 36 37 </w:t>
                          </w:r>
                        </w:p>
                        <w:p w14:paraId="6A0E70CC" w14:textId="77777777" w:rsidR="00F71832" w:rsidRPr="00956E0F" w:rsidRDefault="00F71832" w:rsidP="00F71832">
                          <w:pPr>
                            <w:jc w:val="right"/>
                            <w:rPr>
                              <w:bCs/>
                              <w:sz w:val="20"/>
                              <w:szCs w:val="20"/>
                            </w:rPr>
                          </w:pPr>
                          <w:r w:rsidRPr="00956E0F">
                            <w:rPr>
                              <w:bCs/>
                              <w:sz w:val="20"/>
                              <w:szCs w:val="20"/>
                              <w:lang w:val="en-GB"/>
                            </w:rPr>
                            <w:t>web: http://www.fundacion-ser.org</w:t>
                          </w:r>
                        </w:p>
                        <w:p w14:paraId="470A387F" w14:textId="77777777" w:rsidR="00F71832" w:rsidRPr="00956E0F" w:rsidRDefault="00F71832" w:rsidP="00F71832">
                          <w:pPr>
                            <w:jc w:val="right"/>
                            <w:rPr>
                              <w:bCs/>
                              <w:sz w:val="20"/>
                              <w:szCs w:val="20"/>
                              <w:lang w:val="en-GB"/>
                            </w:rPr>
                          </w:pPr>
                          <w:r w:rsidRPr="00956E0F">
                            <w:rPr>
                              <w:bCs/>
                              <w:sz w:val="20"/>
                              <w:szCs w:val="20"/>
                              <w:lang w:val="en-GB"/>
                            </w:rPr>
                            <w:t xml:space="preserve">e-mail: ser-madrid@fundacion-ser.org </w:t>
                          </w:r>
                        </w:p>
                        <w:p w14:paraId="6E2639AC" w14:textId="77777777" w:rsidR="00F71832" w:rsidRPr="00F71832" w:rsidRDefault="00F71832">
                          <w:pPr>
                            <w:rPr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406E3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316.3pt;margin-top:755.15pt;width:173.05pt;height:79.3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" fillcolor="white [3212]" stroked="f">
              <v:textbox>
                <w:txbxContent>
                  <w:p w14:paraId="64D41A89" w14:textId="77777777" w:rsidR="00F71832" w:rsidRDefault="00F71832" w:rsidP="00F71832">
                    <w:pPr>
                      <w:jc w:val="right"/>
                      <w:rPr>
                        <w:bCs/>
                        <w:sz w:val="20"/>
                        <w:szCs w:val="20"/>
                      </w:rPr>
                    </w:pPr>
                    <w:r>
                      <w:rPr>
                        <w:bCs/>
                        <w:sz w:val="20"/>
                        <w:szCs w:val="20"/>
                      </w:rPr>
                      <w:t>MADRID</w:t>
                    </w:r>
                  </w:p>
                  <w:p w14:paraId="380AF840" w14:textId="77777777" w:rsidR="00F71832" w:rsidRPr="00956E0F" w:rsidRDefault="00F71832" w:rsidP="00F71832">
                    <w:pPr>
                      <w:jc w:val="right"/>
                      <w:rPr>
                        <w:bCs/>
                        <w:sz w:val="20"/>
                        <w:szCs w:val="20"/>
                      </w:rPr>
                    </w:pPr>
                    <w:r w:rsidRPr="00956E0F">
                      <w:rPr>
                        <w:bCs/>
                        <w:sz w:val="20"/>
                        <w:szCs w:val="20"/>
                      </w:rPr>
                      <w:t>Paseo Pintor Rosales, 46, 2ª</w:t>
                    </w:r>
                  </w:p>
                  <w:p w14:paraId="17E27A1B" w14:textId="77777777" w:rsidR="00F71832" w:rsidRPr="00956E0F" w:rsidRDefault="00F71832" w:rsidP="00F71832">
                    <w:pPr>
                      <w:jc w:val="right"/>
                      <w:rPr>
                        <w:bCs/>
                        <w:sz w:val="20"/>
                        <w:szCs w:val="20"/>
                      </w:rPr>
                    </w:pPr>
                    <w:r w:rsidRPr="00956E0F">
                      <w:rPr>
                        <w:bCs/>
                        <w:sz w:val="20"/>
                        <w:szCs w:val="20"/>
                      </w:rPr>
                      <w:t>28008 M</w:t>
                    </w:r>
                    <w:r>
                      <w:rPr>
                        <w:bCs/>
                        <w:sz w:val="20"/>
                        <w:szCs w:val="20"/>
                      </w:rPr>
                      <w:t>adrid</w:t>
                    </w:r>
                  </w:p>
                  <w:p w14:paraId="667322E4" w14:textId="77777777" w:rsidR="00F71832" w:rsidRPr="00956E0F" w:rsidRDefault="00F71832" w:rsidP="00F71832">
                    <w:pPr>
                      <w:jc w:val="right"/>
                      <w:rPr>
                        <w:bCs/>
                        <w:sz w:val="20"/>
                        <w:szCs w:val="20"/>
                      </w:rPr>
                    </w:pPr>
                    <w:r w:rsidRPr="00956E0F">
                      <w:rPr>
                        <w:bCs/>
                        <w:sz w:val="20"/>
                        <w:szCs w:val="20"/>
                      </w:rPr>
                      <w:t xml:space="preserve">Teléfono: 91 554 36 37 </w:t>
                    </w:r>
                  </w:p>
                  <w:p w14:paraId="6A0E70CC" w14:textId="77777777" w:rsidR="00F71832" w:rsidRPr="00956E0F" w:rsidRDefault="00F71832" w:rsidP="00F71832">
                    <w:pPr>
                      <w:jc w:val="right"/>
                      <w:rPr>
                        <w:bCs/>
                        <w:sz w:val="20"/>
                        <w:szCs w:val="20"/>
                      </w:rPr>
                    </w:pPr>
                    <w:r w:rsidRPr="00956E0F">
                      <w:rPr>
                        <w:bCs/>
                        <w:sz w:val="20"/>
                        <w:szCs w:val="20"/>
                        <w:lang w:val="en-GB"/>
                      </w:rPr>
                      <w:t>web: http://www.fundacion-ser.org</w:t>
                    </w:r>
                  </w:p>
                  <w:p w14:paraId="470A387F" w14:textId="77777777" w:rsidR="00F71832" w:rsidRPr="00956E0F" w:rsidRDefault="00F71832" w:rsidP="00F71832">
                    <w:pPr>
                      <w:jc w:val="right"/>
                      <w:rPr>
                        <w:bCs/>
                        <w:sz w:val="20"/>
                        <w:szCs w:val="20"/>
                        <w:lang w:val="en-GB"/>
                      </w:rPr>
                    </w:pPr>
                    <w:r w:rsidRPr="00956E0F">
                      <w:rPr>
                        <w:bCs/>
                        <w:sz w:val="20"/>
                        <w:szCs w:val="20"/>
                        <w:lang w:val="en-GB"/>
                      </w:rPr>
                      <w:t xml:space="preserve">e-mail: ser-madrid@fundacion-ser.org </w:t>
                    </w:r>
                  </w:p>
                  <w:p w14:paraId="6E2639AC" w14:textId="77777777" w:rsidR="00F71832" w:rsidRPr="00F71832" w:rsidRDefault="00F71832">
                    <w:pPr>
                      <w:rPr>
                        <w:lang w:val="en-GB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  <w:r w:rsidRPr="00F71832">
      <w:rPr>
        <w:bCs/>
        <w:noProof/>
        <w:sz w:val="20"/>
        <w:szCs w:val="20"/>
        <w:lang w:val="en-GB"/>
      </w:rPr>
      <mc:AlternateContent>
        <mc:Choice Requires="wps">
          <w:drawing>
            <wp:anchor distT="45720" distB="45720" distL="114300" distR="114300" simplePos="0" relativeHeight="251662336" behindDoc="1" locked="0" layoutInCell="1" allowOverlap="1" wp14:anchorId="6FCC17D7" wp14:editId="03BB781D">
              <wp:simplePos x="0" y="0"/>
              <wp:positionH relativeFrom="column">
                <wp:posOffset>-179715</wp:posOffset>
              </wp:positionH>
              <wp:positionV relativeFrom="page">
                <wp:posOffset>9590375</wp:posOffset>
              </wp:positionV>
              <wp:extent cx="2355850" cy="1007745"/>
              <wp:effectExtent l="0" t="0" r="6350" b="1905"/>
              <wp:wrapNone/>
              <wp:docPr id="34234332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5850" cy="100774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511FCBF" w14:textId="77777777" w:rsidR="00F71832" w:rsidRPr="00231100" w:rsidRDefault="00F71832" w:rsidP="00F71832">
                          <w:pPr>
                            <w:rPr>
                              <w:bCs/>
                              <w:sz w:val="20"/>
                              <w:szCs w:val="20"/>
                            </w:rPr>
                          </w:pPr>
                          <w:r w:rsidRPr="00231100">
                            <w:rPr>
                              <w:bCs/>
                              <w:sz w:val="20"/>
                              <w:szCs w:val="20"/>
                            </w:rPr>
                            <w:t>CANARIAS</w:t>
                          </w:r>
                        </w:p>
                        <w:p w14:paraId="4E1A2C6A" w14:textId="77777777" w:rsidR="00F71832" w:rsidRPr="00F71832" w:rsidRDefault="00F71832" w:rsidP="00F71832">
                          <w:pPr>
                            <w:rPr>
                              <w:bCs/>
                              <w:sz w:val="20"/>
                              <w:szCs w:val="20"/>
                            </w:rPr>
                          </w:pPr>
                          <w:r w:rsidRPr="00F71832">
                            <w:rPr>
                              <w:bCs/>
                              <w:sz w:val="20"/>
                              <w:szCs w:val="20"/>
                            </w:rPr>
                            <w:t>C/ Federico Viera 79ª</w:t>
                          </w:r>
                        </w:p>
                        <w:p w14:paraId="5D26B041" w14:textId="77777777" w:rsidR="00F71832" w:rsidRPr="00F71832" w:rsidRDefault="00F71832" w:rsidP="00F71832">
                          <w:pPr>
                            <w:rPr>
                              <w:bCs/>
                              <w:sz w:val="20"/>
                              <w:szCs w:val="20"/>
                            </w:rPr>
                          </w:pPr>
                          <w:r w:rsidRPr="00F71832">
                            <w:rPr>
                              <w:bCs/>
                              <w:sz w:val="20"/>
                              <w:szCs w:val="20"/>
                            </w:rPr>
                            <w:t xml:space="preserve">35012 </w:t>
                          </w:r>
                          <w:r>
                            <w:rPr>
                              <w:bCs/>
                              <w:sz w:val="20"/>
                              <w:szCs w:val="20"/>
                            </w:rPr>
                            <w:t>–</w:t>
                          </w:r>
                          <w:r w:rsidRPr="00F71832">
                            <w:rPr>
                              <w:bCs/>
                              <w:sz w:val="20"/>
                              <w:szCs w:val="20"/>
                            </w:rPr>
                            <w:t xml:space="preserve"> La</w:t>
                          </w:r>
                          <w:r>
                            <w:rPr>
                              <w:bCs/>
                              <w:sz w:val="20"/>
                              <w:szCs w:val="20"/>
                            </w:rPr>
                            <w:t>s Palmas de GC</w:t>
                          </w:r>
                        </w:p>
                        <w:p w14:paraId="30448DF9" w14:textId="77777777" w:rsidR="00F71832" w:rsidRPr="00956E0F" w:rsidRDefault="00F71832" w:rsidP="00F71832">
                          <w:pPr>
                            <w:rPr>
                              <w:bCs/>
                              <w:sz w:val="20"/>
                              <w:szCs w:val="20"/>
                            </w:rPr>
                          </w:pPr>
                          <w:r w:rsidRPr="00956E0F">
                            <w:rPr>
                              <w:bCs/>
                              <w:sz w:val="20"/>
                              <w:szCs w:val="20"/>
                            </w:rPr>
                            <w:t>Teléfono: 9</w:t>
                          </w:r>
                          <w:r>
                            <w:rPr>
                              <w:bCs/>
                              <w:sz w:val="20"/>
                              <w:szCs w:val="20"/>
                            </w:rPr>
                            <w:t>28 28 91 00</w:t>
                          </w:r>
                        </w:p>
                        <w:p w14:paraId="5107538F" w14:textId="77777777" w:rsidR="00F71832" w:rsidRPr="00956E0F" w:rsidRDefault="00F71832" w:rsidP="00F71832">
                          <w:pPr>
                            <w:rPr>
                              <w:bCs/>
                              <w:sz w:val="20"/>
                              <w:szCs w:val="20"/>
                            </w:rPr>
                          </w:pPr>
                          <w:r w:rsidRPr="00956E0F">
                            <w:rPr>
                              <w:bCs/>
                              <w:sz w:val="20"/>
                              <w:szCs w:val="20"/>
                              <w:lang w:val="en-GB"/>
                            </w:rPr>
                            <w:t>web: http://www.fundacion-ser.org</w:t>
                          </w:r>
                        </w:p>
                        <w:p w14:paraId="211D8771" w14:textId="77777777" w:rsidR="00F71832" w:rsidRPr="00956E0F" w:rsidRDefault="00F71832" w:rsidP="00F71832">
                          <w:pPr>
                            <w:rPr>
                              <w:bCs/>
                              <w:sz w:val="20"/>
                              <w:szCs w:val="20"/>
                              <w:lang w:val="en-GB"/>
                            </w:rPr>
                          </w:pPr>
                          <w:r w:rsidRPr="00956E0F">
                            <w:rPr>
                              <w:bCs/>
                              <w:sz w:val="20"/>
                              <w:szCs w:val="20"/>
                              <w:lang w:val="en-GB"/>
                            </w:rPr>
                            <w:t>e-mail: ser-</w:t>
                          </w:r>
                          <w:r>
                            <w:rPr>
                              <w:bCs/>
                              <w:sz w:val="20"/>
                              <w:szCs w:val="20"/>
                              <w:lang w:val="en-GB"/>
                            </w:rPr>
                            <w:t>canarias</w:t>
                          </w:r>
                          <w:r w:rsidRPr="00956E0F">
                            <w:rPr>
                              <w:bCs/>
                              <w:sz w:val="20"/>
                              <w:szCs w:val="20"/>
                              <w:lang w:val="en-GB"/>
                            </w:rPr>
                            <w:t xml:space="preserve">@fundacion-ser.org </w:t>
                          </w:r>
                        </w:p>
                        <w:p w14:paraId="04E1C283" w14:textId="77777777" w:rsidR="00F71832" w:rsidRPr="00F71832" w:rsidRDefault="00F71832" w:rsidP="00F71832">
                          <w:pPr>
                            <w:rPr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CC17D7" id="_x0000_s1028" type="#_x0000_t202" style="position:absolute;margin-left:-14.15pt;margin-top:755.15pt;width:185.5pt;height:79.35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" fillcolor="window" stroked="f">
              <v:textbox>
                <w:txbxContent>
                  <w:p w14:paraId="7511FCBF" w14:textId="77777777" w:rsidR="00F71832" w:rsidRPr="00231100" w:rsidRDefault="00F71832" w:rsidP="00F71832">
                    <w:pPr>
                      <w:rPr>
                        <w:bCs/>
                        <w:sz w:val="20"/>
                        <w:szCs w:val="20"/>
                      </w:rPr>
                    </w:pPr>
                    <w:r w:rsidRPr="00231100">
                      <w:rPr>
                        <w:bCs/>
                        <w:sz w:val="20"/>
                        <w:szCs w:val="20"/>
                      </w:rPr>
                      <w:t>CANARIAS</w:t>
                    </w:r>
                  </w:p>
                  <w:p w14:paraId="4E1A2C6A" w14:textId="77777777" w:rsidR="00F71832" w:rsidRPr="00F71832" w:rsidRDefault="00F71832" w:rsidP="00F71832">
                    <w:pPr>
                      <w:rPr>
                        <w:bCs/>
                        <w:sz w:val="20"/>
                        <w:szCs w:val="20"/>
                      </w:rPr>
                    </w:pPr>
                    <w:r w:rsidRPr="00F71832">
                      <w:rPr>
                        <w:bCs/>
                        <w:sz w:val="20"/>
                        <w:szCs w:val="20"/>
                      </w:rPr>
                      <w:t>C/ Federico Viera 79ª</w:t>
                    </w:r>
                  </w:p>
                  <w:p w14:paraId="5D26B041" w14:textId="77777777" w:rsidR="00F71832" w:rsidRPr="00F71832" w:rsidRDefault="00F71832" w:rsidP="00F71832">
                    <w:pPr>
                      <w:rPr>
                        <w:bCs/>
                        <w:sz w:val="20"/>
                        <w:szCs w:val="20"/>
                      </w:rPr>
                    </w:pPr>
                    <w:r w:rsidRPr="00F71832">
                      <w:rPr>
                        <w:bCs/>
                        <w:sz w:val="20"/>
                        <w:szCs w:val="20"/>
                      </w:rPr>
                      <w:t xml:space="preserve">35012 </w:t>
                    </w:r>
                    <w:r>
                      <w:rPr>
                        <w:bCs/>
                        <w:sz w:val="20"/>
                        <w:szCs w:val="20"/>
                      </w:rPr>
                      <w:t>–</w:t>
                    </w:r>
                    <w:r w:rsidRPr="00F71832">
                      <w:rPr>
                        <w:bCs/>
                        <w:sz w:val="20"/>
                        <w:szCs w:val="20"/>
                      </w:rPr>
                      <w:t xml:space="preserve"> La</w:t>
                    </w:r>
                    <w:r>
                      <w:rPr>
                        <w:bCs/>
                        <w:sz w:val="20"/>
                        <w:szCs w:val="20"/>
                      </w:rPr>
                      <w:t>s Palmas de GC</w:t>
                    </w:r>
                  </w:p>
                  <w:p w14:paraId="30448DF9" w14:textId="77777777" w:rsidR="00F71832" w:rsidRPr="00956E0F" w:rsidRDefault="00F71832" w:rsidP="00F71832">
                    <w:pPr>
                      <w:rPr>
                        <w:bCs/>
                        <w:sz w:val="20"/>
                        <w:szCs w:val="20"/>
                      </w:rPr>
                    </w:pPr>
                    <w:r w:rsidRPr="00956E0F">
                      <w:rPr>
                        <w:bCs/>
                        <w:sz w:val="20"/>
                        <w:szCs w:val="20"/>
                      </w:rPr>
                      <w:t>Teléfono: 9</w:t>
                    </w:r>
                    <w:r>
                      <w:rPr>
                        <w:bCs/>
                        <w:sz w:val="20"/>
                        <w:szCs w:val="20"/>
                      </w:rPr>
                      <w:t>28 28 91 00</w:t>
                    </w:r>
                  </w:p>
                  <w:p w14:paraId="5107538F" w14:textId="77777777" w:rsidR="00F71832" w:rsidRPr="00956E0F" w:rsidRDefault="00F71832" w:rsidP="00F71832">
                    <w:pPr>
                      <w:rPr>
                        <w:bCs/>
                        <w:sz w:val="20"/>
                        <w:szCs w:val="20"/>
                      </w:rPr>
                    </w:pPr>
                    <w:r w:rsidRPr="00956E0F">
                      <w:rPr>
                        <w:bCs/>
                        <w:sz w:val="20"/>
                        <w:szCs w:val="20"/>
                        <w:lang w:val="en-GB"/>
                      </w:rPr>
                      <w:t>web: http://www.fundacion-ser.org</w:t>
                    </w:r>
                  </w:p>
                  <w:p w14:paraId="211D8771" w14:textId="77777777" w:rsidR="00F71832" w:rsidRPr="00956E0F" w:rsidRDefault="00F71832" w:rsidP="00F71832">
                    <w:pPr>
                      <w:rPr>
                        <w:bCs/>
                        <w:sz w:val="20"/>
                        <w:szCs w:val="20"/>
                        <w:lang w:val="en-GB"/>
                      </w:rPr>
                    </w:pPr>
                    <w:r w:rsidRPr="00956E0F">
                      <w:rPr>
                        <w:bCs/>
                        <w:sz w:val="20"/>
                        <w:szCs w:val="20"/>
                        <w:lang w:val="en-GB"/>
                      </w:rPr>
                      <w:t>e-mail: ser-</w:t>
                    </w:r>
                    <w:r>
                      <w:rPr>
                        <w:bCs/>
                        <w:sz w:val="20"/>
                        <w:szCs w:val="20"/>
                        <w:lang w:val="en-GB"/>
                      </w:rPr>
                      <w:t>canarias</w:t>
                    </w:r>
                    <w:r w:rsidRPr="00956E0F">
                      <w:rPr>
                        <w:bCs/>
                        <w:sz w:val="20"/>
                        <w:szCs w:val="20"/>
                        <w:lang w:val="en-GB"/>
                      </w:rPr>
                      <w:t xml:space="preserve">@fundacion-ser.org </w:t>
                    </w:r>
                  </w:p>
                  <w:p w14:paraId="04E1C283" w14:textId="77777777" w:rsidR="00F71832" w:rsidRPr="00F71832" w:rsidRDefault="00F71832" w:rsidP="00F71832">
                    <w:pPr>
                      <w:rPr>
                        <w:lang w:val="en-GB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</w:p>
  <w:p w14:paraId="0D4B0F89" w14:textId="77777777" w:rsidR="00F71832" w:rsidRDefault="00F71832" w:rsidP="00F71832">
    <w:pPr>
      <w:rPr>
        <w:bCs/>
        <w:sz w:val="20"/>
        <w:szCs w:val="20"/>
        <w:lang w:val="en-GB"/>
      </w:rPr>
    </w:pPr>
  </w:p>
  <w:p w14:paraId="139FB3F1" w14:textId="77777777" w:rsidR="00F71832" w:rsidRDefault="00F71832" w:rsidP="00F71832">
    <w:pPr>
      <w:rPr>
        <w:bCs/>
        <w:sz w:val="20"/>
        <w:szCs w:val="20"/>
        <w:lang w:val="en-GB"/>
      </w:rPr>
    </w:pPr>
  </w:p>
  <w:p w14:paraId="70C6EEBA" w14:textId="77777777" w:rsidR="00F71832" w:rsidRDefault="00F71832" w:rsidP="00F71832">
    <w:pPr>
      <w:rPr>
        <w:bCs/>
        <w:sz w:val="20"/>
        <w:szCs w:val="20"/>
        <w:lang w:val="en-GB"/>
      </w:rPr>
    </w:pPr>
  </w:p>
  <w:p w14:paraId="1AC14F08" w14:textId="77777777" w:rsidR="00F71832" w:rsidRDefault="00F71832" w:rsidP="00F71832">
    <w:pPr>
      <w:rPr>
        <w:bCs/>
        <w:sz w:val="20"/>
        <w:szCs w:val="20"/>
        <w:lang w:val="en-GB"/>
      </w:rPr>
    </w:pPr>
  </w:p>
  <w:p w14:paraId="0501AA52" w14:textId="77777777" w:rsidR="00E40DAA" w:rsidRPr="00956E0F" w:rsidRDefault="00E40DAA" w:rsidP="00F71832">
    <w:pPr>
      <w:rPr>
        <w:bCs/>
        <w:sz w:val="20"/>
        <w:szCs w:val="20"/>
        <w:lang w:val="en-GB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971719" w14:textId="77777777" w:rsidR="001A1FF8" w:rsidRDefault="001A1FF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120DDA" w14:textId="77777777" w:rsidR="00854C0F" w:rsidRDefault="00854C0F">
      <w:r>
        <w:separator/>
      </w:r>
    </w:p>
  </w:footnote>
  <w:footnote w:type="continuationSeparator" w:id="0">
    <w:p w14:paraId="2603B1FA" w14:textId="77777777" w:rsidR="00854C0F" w:rsidRDefault="00854C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F2D0C8" w14:textId="77777777" w:rsidR="001A1FF8" w:rsidRDefault="001A1FF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22E4DD" w14:textId="77777777" w:rsidR="001A1FF8" w:rsidRDefault="001A1FF8" w:rsidP="00FF03FA">
    <w:pPr>
      <w:pStyle w:val="Encabezado"/>
      <w:jc w:val="right"/>
      <w:rPr>
        <w:noProof/>
        <w:sz w:val="20"/>
      </w:rPr>
    </w:pPr>
  </w:p>
  <w:p w14:paraId="5CB2CBE6" w14:textId="77777777" w:rsidR="001A1FF8" w:rsidRDefault="001A1FF8" w:rsidP="00FF03FA">
    <w:pPr>
      <w:pStyle w:val="Encabezado"/>
      <w:jc w:val="right"/>
      <w:rPr>
        <w:noProof/>
        <w:sz w:val="20"/>
      </w:rPr>
    </w:pPr>
  </w:p>
  <w:p w14:paraId="524519AF" w14:textId="77777777" w:rsidR="001A1FF8" w:rsidRDefault="001A1FF8" w:rsidP="00FF03FA">
    <w:pPr>
      <w:pStyle w:val="Encabezado"/>
      <w:jc w:val="right"/>
      <w:rPr>
        <w:noProof/>
        <w:sz w:val="20"/>
      </w:rPr>
    </w:pPr>
  </w:p>
  <w:p w14:paraId="3FF73454" w14:textId="77777777" w:rsidR="001A1FF8" w:rsidRDefault="001A1FF8" w:rsidP="00FF03FA">
    <w:pPr>
      <w:pStyle w:val="Encabezado"/>
      <w:jc w:val="right"/>
      <w:rPr>
        <w:noProof/>
        <w:sz w:val="20"/>
      </w:rPr>
    </w:pPr>
  </w:p>
  <w:p w14:paraId="099F479F" w14:textId="77777777" w:rsidR="001A1FF8" w:rsidRDefault="001A1FF8" w:rsidP="00FF03FA">
    <w:pPr>
      <w:pStyle w:val="Encabezado"/>
      <w:jc w:val="right"/>
      <w:rPr>
        <w:noProof/>
        <w:sz w:val="20"/>
      </w:rPr>
    </w:pPr>
  </w:p>
  <w:p w14:paraId="3E8B4EB7" w14:textId="77777777" w:rsidR="001A1FF8" w:rsidRDefault="001A1FF8" w:rsidP="00FF03FA">
    <w:pPr>
      <w:pStyle w:val="Encabezado"/>
      <w:jc w:val="right"/>
      <w:rPr>
        <w:noProof/>
        <w:sz w:val="20"/>
      </w:rPr>
    </w:pPr>
  </w:p>
  <w:p w14:paraId="0157A5EA" w14:textId="77777777" w:rsidR="001A1FF8" w:rsidRDefault="001A1FF8" w:rsidP="00FF03FA">
    <w:pPr>
      <w:pStyle w:val="Encabezado"/>
      <w:jc w:val="right"/>
      <w:rPr>
        <w:noProof/>
        <w:sz w:val="20"/>
      </w:rPr>
    </w:pPr>
  </w:p>
  <w:p w14:paraId="1A84B6E9" w14:textId="77777777" w:rsidR="001A1FF8" w:rsidRDefault="001A1FF8" w:rsidP="00FF03FA">
    <w:pPr>
      <w:pStyle w:val="Encabezado"/>
      <w:jc w:val="right"/>
      <w:rPr>
        <w:noProof/>
        <w:sz w:val="20"/>
      </w:rPr>
    </w:pPr>
  </w:p>
  <w:p w14:paraId="7069C543" w14:textId="77777777" w:rsidR="00B16D2E" w:rsidRPr="001A1FF8" w:rsidRDefault="001A1FF8" w:rsidP="001A1FF8">
    <w:pPr>
      <w:pStyle w:val="Encabezado"/>
      <w:jc w:val="right"/>
      <w:rPr>
        <w:noProof/>
        <w:sz w:val="20"/>
      </w:rPr>
    </w:pPr>
    <w:r>
      <w:rPr>
        <w:noProof/>
        <w:sz w:val="20"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683DA910" wp14:editId="208BC95E">
              <wp:simplePos x="0" y="0"/>
              <wp:positionH relativeFrom="column">
                <wp:posOffset>-432135</wp:posOffset>
              </wp:positionH>
              <wp:positionV relativeFrom="page">
                <wp:posOffset>576000</wp:posOffset>
              </wp:positionV>
              <wp:extent cx="5825490" cy="971550"/>
              <wp:effectExtent l="0" t="0" r="3810" b="0"/>
              <wp:wrapNone/>
              <wp:docPr id="1995770378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25490" cy="971550"/>
                        <a:chOff x="0" y="0"/>
                        <a:chExt cx="5826100" cy="971550"/>
                      </a:xfrm>
                    </wpg:grpSpPr>
                    <pic:pic xmlns:pic="http://schemas.openxmlformats.org/drawingml/2006/picture">
                      <pic:nvPicPr>
                        <pic:cNvPr id="914970612" name="Imagen 4" descr="Fundación SER LOG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525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36339874" name="Imagen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17600" y="331200"/>
                          <a:ext cx="4508500" cy="2133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085EB8B" id="Grupo 4" o:spid="_x0000_s1026" style="position:absolute;margin-left:-34.05pt;margin-top:45.35pt;width:458.7pt;height:76.5pt;z-index:-251652096;mso-position-vertical-relative:page" coordsize="58261,971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IvHX/JQvEv&#10;/YVuv/RrVgVv+Ov+SheJf+wrdf8Ao1qw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3/AAL/AMlC&#10;8Nf9hW1/9GrWBW/4F/5KF4a/7Ctr/wCjVoA+3KKKKAPiPx1/yULxL/2Fbr/0a1YFb/jr/koXiX/s&#10;K3X/AKNasC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t/wAC/wDJQvDX/YVtf/Rq1gVv+Bf+SheG&#10;v+wra/8Ao1aAPtyiiigD4j8df8lC8S/9hW6/9GtWBW/46/5KF4l/7Ct1/wCjWrA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f8AAv8AyULw1/2FbX/0atYFb/gX/koXhr/sK2v/AKNWgD7cooooA+I/&#10;HX/JQvEv/YVuv/RrVgVv+Ov+SheJf+wrdf8Ao1qw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3/&#10;AAL/AMlC8Nf9hW1/9GrWBW/4F/5KF4a/7Ctr/wCjVoA+3KKKKAPiPx1/yULxL/2Fbr/0a1YFb/jr&#10;/koXiX/sK3X/AKNasC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t/wAC/wDJQvDX/YVtf/Rq1gVv&#10;+Bf+SheGv+wra/8Ao1aAPtyiiigD4j8df8lC8S/9hW6/9GtWBW/46/5KF4l/7Ct1/wCjWrA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f8AAv8AyULw1/2FbX/0atYFb/gX/koXhr/sK2v/AKNWgD7c&#10;ooooA+I/HX/JQvEv/YVuv/RrVgVv+Ov+SheJf+wrdf8Ao1qw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3/AAL/AMlC8Nf9hW1/9GrWBW/4F/5KF4a/7Ctr/wCjVoA+3KKKKAPiPx1/yULxL/2Fbr/0&#10;a1YFb/jr/koXiX/sK3X/AKNasC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3/Av/JQvDX/YVtf/AEatYFb/AIF/&#10;5KF4a/7Ctr/6NWgD7cooooA+I/HX/JQvEv8A2Fbr/wBGtWBW/wCOv+SheJf+wrdf+jWrA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f8C/8AJQvDX/YV&#10;tf8A0atYFb/gX/koXhr/ALCtr/6NWgD7cooooA+I/HX/ACULxL/2Fbr/ANGtWBW/46/5KF4l/wCw&#10;rdf+jWrA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f8C/8lC8Nf9hW1/8ARq1gVv8AgX/koXhr/sK2v/o1aAPt&#10;yiiigD4j8df8lC8S/wDYVuv/AEa1YFb/AI6/5KF4l/7Ct1/6NasC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f8AAv8AyULw1/2FbX/0atYF&#10;b/gX/koXhr/sK2v/AKNWgD7cooooA+I/HX/JQvEv/YVuv/RrVgVv+Ov+SheJf+wrdf8Ao1qw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f8C/8lC8Nf9hW1/8ARq1gVv8AgX/koXhr/sK2v/o1aAPtyiiigD4j&#10;8df8lC8S/wDYVuv/AEa1YFb/AI6/5KF4l/7Ct1/6NasC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3/Av/JQvDX/YVtf/AEatYFb/AIF/5KF4&#10;a/7Ctr/6NWgD7cooooA+I/HX/JQvEv8A2Fbr/wBGtWBW/wCOv+SheJf+wrdf+jWrA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3/A&#10;v/JQvDX/AGFbX/0atYFb/gX/AJKF4a/7Ctr/AOjVoA+3KKKKAPiPx1/yULxL/wBhW6/9GtWBW/46&#10;/wCSheJf+wrdf+jWrA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f8C/8AJQvDX/YVtf8A&#10;0atYFb/gX/koXhr/ALCtr/6NWgD7cooooA+I/HX/ACULxL/2Fbr/ANGtWBW/46/5KF4l/wCwrdf+&#10;jWrA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v+Bf8AkoXhr/sK2v8A&#10;6NWsCt/wL/yULw1/2FbX/wBGrQB9uUUUUAfEfjr/AJKF4l/7Ct1/6NasCt/x1/yULxL/ANhW6/8A&#10;RrVg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W/4F/wCSheGv+wra/wDo1awK3/Av/JQvDX/YVtf/AEatAH25RRRQB8R+Ov8AkoXiX/sK&#10;3X/o1qwK3/HX/JQvEv8A2Fbr/wBGtWB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W/4F/5KF4a/&#10;7Ctr/wCjVrArf8C/8lC8Nf8AYVtf/Rq0AfblFFFAHxH46/5KF4l/7Ct1/wCjWrArf8df8lC8S/8A&#10;YVuv/RrVg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t/wL/wAlC8Nf&#10;9hW1/wDRq1gVv+Bf+SheGv8AsK2v/o1aAPtyiiigD4j8df8AJQvEv/YVuv8A0a1YFb/jr/koXiX/&#10;ALCt1/6NasC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W/4F/5KF4a/wCwra/+jVrArf8AAv8AyULw1/2FbX/0atAH25RRRQB8R+Ov+SheJf8AsK3X/o1q&#10;wK3/AB1/yULxL/2Fbr/0a1Y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v+&#10;Bf8AkoXhr/sK2v8A6NWsCt/wL/yULw1/2FbX/wBGrQB9uUUUUAfEfjr/AJKF4l/7Ct1/6NasCt/x&#10;1/yULxL/ANhW6/8ARrVg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t/wAC/wDJQvDX/YVtf/Rq1gVv+Bf+SheGv+wra/8Ao1aAPtyiiigD4j8df8lC&#10;8S/9hW6/9GtWBW/46/5KF4l/7Ct1/wCjWrA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v+Bf+SheGv8AsK2v/o1awK3/&#10;AAL/AMlC8Nf9hW1/9GrQB9uUUUUAfEfjr/koXiX/ALCt1/6NasCt/wAdf8lC8S/9hW6/9GtWB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3/AAL/AMlC8Nf9hW1/9GrWBW/4F/5KF4a/7Ctr&#10;/wCjVoA+3KKKKAPiPx1/yULxL/2Fbr/0a1YFb/jr/koXiX/sK3X/AKNasC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W/4F/5KF4a/wCwra/+jVrArf8AAv8AyULw1/2FbX/0atAH25RRRQB8R+Ov&#10;+SheJf8AsK3X/o1qwK3/AB1/yULxL/2Fbr/0a1Y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t/wAC/wDJQvDX&#10;/YVtf/Rq1gVv+Bf+SheGv+wra/8Ao1aAPtyiiigD4j8df8lC8S/9hW6/9GtWBW/46/5KF4l/7Ct1&#10;/wCjWrA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v8AgX/koXhr/sK2v/o1awK3/Av/ACULw1/2FbX/ANGr&#10;QB9uUUUUAfEfjr/koXiX/sK3X/o1qwK3/HX/ACULxL/2Fbr/ANGtWB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W/wCBf+SheGv+wra/+jVrArf8C/8AJQvDX/YVtf8A0atAH25RRRQB&#10;8R+Ov+SheJf+wrdf+jWrArf8df8AJQvEv/YVuv8A0a1Y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v+Bf+SheG&#10;v+wra/8Ao1awK3/Av/JQvDX/AGFbX/0atAH25RRRQB8R+Ov+SheJf+wrdf8Ao1qwK3/HX/JQvEv/&#10;AGFbr/0a1Y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c0nTZtY1mx0u3ZFnvLiO3jaQkKGdgoJwCcZPoap11fwz02bVfiZ4dt4GR&#10;XS9S4JckDbF+9YcA87UIHvjp1oA+wND0az8PaHZaRYJttrSJYkyAC2OrNgAFicknHJJNa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v+Bf+SheGv8AsK2v/o1a&#10;wK3/AAL/AMlC8Nf9hW1/9GrQB9uUUUUAfEfjr/koXiX/ALCt1/6NasCt/wAdf8lC8S/9hW6/9GtW&#10;B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ej/AAMmt4/itpyT2vnSSxTpA/mFfJfy2JfA+98oZcH+/nqBXnFdP8ObK41D4keHIbWP&#10;zJF1CGYjcBhI2Ejnn0VWPvjjmgD7U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b/AIF/5KF4a/7Ctr/6NWsCt/wL/wAlC8Nf9hW1/wDRq0AfblFFFAHxH46/&#10;5KF4l/7Ct1/6NasCt/x1/wAlC8S/9hW6/wDRrVg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3/Av/JQvDX/&#10;AGFbX/0atYFb/gX/AJKF4a/7Ctr/AOjVoA+3KKKKAPiPx1/yULxL/wBhW6/9GtWBW/46/wCSheJf&#10;+wrdf+jWrA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v8AgX/koXhr/sK2v/o1awK3/Av/ACULw1/2FbX/ANGr&#10;QB9uUUUUAfEfjr/koXiX/sK3X/o1qwK3/HX/ACULxL/2Fbr/ANGtWB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t/wAC/wDJQvDX/YVtf/Rq1gVv+Bf+SheGv+wra/8Ao1aAPtyiiigD4j8d&#10;f8lC8S/9hW6/9GtWBW/46/5KF4l/7Ct1/wCjWrA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v+Bf+SheGv8AsK2v&#10;/o1awK3/AAL/AMlC8Nf9hW1/9GrQB9uUUUUAfEfjr/koXiX/ALCt1/6NasCt/wAdf8lC8S/9hW6/&#10;9GtWB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t/wL/yULw1/wBhW1/9&#10;GrWBW/4F/wCSheGv+wra/wDo1aAPtyiiigD4j8df8lC8S/8AYVuv/RrVgVv+Ov8AkoXiX/sK3X/o&#10;1qw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b/gX/koXhr/sK2v/AKNWsCt/wL/y&#10;ULw1/wBhW1/9GrQB9uUUUUAfEfjr/koXiX/sK3X/AKNasCt/x1/yULxL/wBhW6/9GtWB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jnnhtbeW4uJUhgiQvJ&#10;JIwVUUDJJJ4AA5zUdlf2ep2cd3YXcF3bSZ2TQSCRGwSDhhwcEEfhQBY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Fiwm+z6hbT/AGme28uVX8+3GZIs&#10;EHcgyvzDqORyOo619518CV9U/A7xrD4g8Hw6Lc3Cf2ppSeV5ZIDSW4wEcAADABCHGT8oJPzCgD1K&#10;iiigAooooAKKKKACiiigAooooAKKKKACiiigAooooAKKKKACiiigAooooA8t/aA02a++GZuImQJY&#10;XsVxKGJyVO6LC8dd0innHAP0r5Wr7v1bTYdY0a+0u4Z1gvLeS3kaMgMFdSpIyCM4Poa+K/Fvhe+8&#10;H+JLvR76NwYnJhlZNoniydsi8kYIHTJwcg8g0AYl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p3w4+Mmo+C4ItKv7f7foicRxJtSS3y5ZmU4+fO5jtY9cYZRnPmNFAH07/AMNGeEP+gdrn/fiL&#10;/wCO1Xvf2j/DkdnI1ho2qz3IxsjnEcSHkZywZiOM/wAJ/DrXzVRQB7dqf7SWry+V/ZXh+xtcZ8z7&#10;VM8+7pjG3Zjv65yOmOeQv/jT49vvtK/239nhn3Dy7e3jTy1bPCNt3jAPB3bh655rgKKANi98WeI9&#10;Ts5LS/8AEGq3dtJjfDPeSSI2CCMqTg4IB/Cse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W/4F/5KF4a/wCwra/+jVrArf8AAv8AyULw1/2FbX/0atAH25RRRQAUUUUAFFFFABRRRQAUUUUA&#10;FFFFABRRRQAUUUUAFFFFABRRRQAUUUUAcB8Z9Gl1n4YaoIE3zWe27C4T7qHLnLDjCFz8pDHGMkEq&#10;fkOvtzx1/wAk98S/9gq6/wDRTV8R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v+Bf8AkoXhr/sK2v8A6NWsCt/wL/yULw1/2FbX/wBGrQB9uUUU&#10;UAfEfjr/AJKF4l/7Ct1/6NasCt/x1/yULxL/ANhW6/8ARrVg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v+Bf8AkoXhr/sK2v8A6NWsiysLzU7yO0sLSe7uZM7IYIzI7YBJwo5OACfw&#10;rs/BngzxTa+OfD9xceGtYhgi1K2eSSSxlVUUSqSSSuAAOc0AfYFFFFABRRRQAUUUUAFFFFABRRRQ&#10;AUUUUAFFFFABRRRQAUUUUAFFFFABRRRQBgeOv+Se+Jf+wVdf+imr4jr7c8df8k98S/8AYKuv/RTV&#10;8R0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v+Bf+SheGv8AsK2v/o1awK3/AAL/AMlC8Nf9hW1/9GrQB9uUUUUAfEfjr/koXiX/ALCt1/6NasCt&#10;/wAdf8lC8S/9hW6/9GtWB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bHhnwzqni7XIdJ0&#10;mDzbiTlmbhIkHV3PZRkfmAASQDj19ifC3wMngbwnHbyjOp3m2e9YquVfaP3QK5yqcgcnksRjdgAF&#10;zwb8OvDvgZHbSbZ2u5U2S3lw++V13E4zgBR04UDO1c5IzXV0UUAFFFFABRRRQAUUUUAFFFFABRRR&#10;QAUUUUAFFFFABRRRQAUUUUAFFFFABRRRQBgeOv8AknviX/sFXX/opq+I6+3PHX/JPfEv/YKuv/RT&#10;V8R0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v8AgX/koXhr/sK2v/o1awK3/Av/ACULw1/2FbX/ANGrQB9uUUUUAfEfjr/koXiX/sK3X/o1qwK3&#10;/HX/ACULxL/2Fbr/ANGtWB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d38HtAbX/iZpS7X&#10;8ixf7dMyMoKiPBQ89QZPLBA5wT06j7Arxn9njwyll4Xu/EU8GLnUJTFBI20/uEODtxyuX3AgnnYp&#10;xwCfZqACiiigAooooAKKKKACiiigAooooAKKKKACiiigAooooAKKKKACiiigAooooAKKKKAMDx1/&#10;yT3xL/2Crr/0U1fEdfbnjr/knviX/sFXX/opq+I6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3/Av/JQvDX/AGFbX/0atYFb/gX/AJKF4a/7Ctr/&#10;AOjVoA+3KKKKAPiPx1/yULxL/wBhW6/9GtWBW/46/wCSheJf+wrdf+jWrA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t/wL/wAlC8Nf9hW1/wDRq1gVv+Bf+SheGv8AsK2v/o1aAPtyiiigD4j8&#10;df8AJQvEv/YVuv8A0a1YFb/jr/koXiX/ALCt1/6NasC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tv&#10;wh4bm8X+K7DQoLhLd7p2BlcEhFVS7HA6napwOMnHI60AXPA3gbVPHeuCwsB5VvHhrq7dcpAh7n1Y&#10;4OF747AEj688M+GdL8I6HDpOkweVbx8szcvK56u57scD8gAAAADwz4Z0vwjocOk6TB5VvHyzNy8r&#10;nq7nuxwPyAAAAA2KACiiigAooooAKKKKACiiigAooooAKKKKACiiigAooooAKKKKACiiigAooooA&#10;KKKKACsDx1/yT3xL/wBgq6/9FNW/WB46/wCSe+Jf+wVdf+imoA+I6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3/Av/JQvDX/AGFbX/0atYFb&#10;/gX/AJKF4a/7Ctr/AOjVoA+3KKKKAPiPx1/yULxL/wBhW6/9GtWBW/46/wCSheJf+wrdf+jWrA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q/hnqU2lfEzw7cQKjO96luQ4JG2X90x4I52uSPfHXpXKVc0m&#10;/bStZsdRQuHtbiOdfLZQ2VYNwWVgDx3Uj1B6UAfd9FFFABRRRQAUUUUAFFFFABRRRQAUUUUAFFFF&#10;ABRRRQAUUUUAFFFFABRRRQAUUUUAFFFFABWB46/5J74l/wCwVdf+imrfrA8df8k98S/9gq6/9FNQ&#10;B8R0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r/AIWaZ/a3xP8AD1t53lbLoXO7buz5QMu3GR12Yz2znnpX2ZXy&#10;9+z1pS3vxAnvpbZ5EsLJ3jmG7bFK5VBkjjJQyYB9Ce3H1DQAUUUUAFFFFABRRRQAUUUUAFFFFABR&#10;RRQAUUUUAFFFFABRRRQAUUUUAFFFFABRRRQAUUUUAFFFFABXwprms3niHXL3V7991zdytK+CSFz0&#10;VckkKBgAZ4AAr6w+MeqtpXws1l4rlIJ7hEtU3bcyB3Cuig9SY9/TkAE9s18f0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b/gX/AJKF4a/7&#10;Ctr/AOjVrArf8C/8lC8Nf9hW1/8ARq0AfblFFFAHxH46/wCSheJf+wrdf+jWrArf8df8lC8S/wDY&#10;Vuv/AEa1Y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v+Bf+SheGv+wra/8Ao1awK3/Av/JQvDX/AGFbX/0atAH25RRR&#10;QB8R+Ov+SheJf+wrdf8Ao1qwK3/HX/JQvEv/AGFbr/0a1Y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v+Bf+SheGv+wra/8Ao1awK3/Av/JQvDX/AGFbX/0atAH25RRR&#10;QB8R+Ov+SheJf+wrdf8Ao1qwK3/HX/JQvEv/AGFbr/0a1Y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v+Bf8AkoXhr/sK2v8A6NWsCt/wL/yULw1/2FbX&#10;/wBGrQB9uUUUUAfEfjr/AJKF4l/7Ct1/6NasCt/x1/yULxL/ANhW6/8ARrVg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3/Av/ACULw1/2FbX/&#10;ANGrWBW/4F/5KF4a/wCwra/+jVoA+3KKKKAPiPx1/wAlC8S/9hW6/wDRrVgVv+Ov+SheJf8AsK3X&#10;/o1qw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3r9m/QGNxrPiORXCKgsYWDLtYkh5AR1yMRYPA+Y9e30DXKfDfwu3hDwJpulzxot&#10;5sM11tRQfNc7iGIJDFQQm7JyEHbArq6ACiiigAooooAKKKKACiiigAooooAKKKKACiiigAooooAK&#10;KKKACiiigAooooAKKKKACiiigAooooAKKKKAPIf2jP8Aknth/wBhWP8A9FS18xV9O/tGf8k9sP8A&#10;sKx/+ipa+Yq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3/Av/JQvDX/YVtf/AEatYFb/AIF/5KF4a/7Ctr/6NWgD7cooooA+&#10;I/HX/JQvEv8A2Fbr/wBGtWBW/wCOv+SheJf+wrdf+jWrA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6/4Z+Ef+Ez8cWemyrusov9JvOcfu&#10;VIyv3gfmJVMg5G7PauQr6l+AHh+30zwB/bCtvudWlZ5DgjakbNGqdcHBDtnA+/jnAoA9WooooAKK&#10;KKACiiigAooooAKKKKACiiigAooooAKKKKACiiigAooooAKKKKACiiigAooooAKKKKACiiigAooo&#10;oA8h/aM/5J7Yf9hWP/0VLXzFX07+0Z/yT2w/7Csf/oqWvmK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t/wL/wAlC8Nf9hW1&#10;/wDRq1gVv+Bf+SheGv8AsK2v/o1aAPtyiiigD4j8df8AJQvEv/YVuv8A0a1YFb/jr/koXiX/ALCt&#10;1/6NasC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t/wL/wAlC8Nf9hW1/wDR&#10;q1gVv+Bf+SheGv8AsK2v/o1aAPtyiiigD4j8df8AJQvEv/YVuv8A0a1YFb/jr/koXiX/ALCt1/6N&#10;asC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t/wL/yULw1/2FbX/wBGrWBW/wCBf+SheGv+wra/+jVoA+3KKKKAPiPx1/yULxL/ANhW6/8ARrVg&#10;Vv8Ajr/koXiX/sK3X/o1qw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v+Bf+SheGv8AsK2v/o1awK3/AAL/AMlC8Nf9hW1/9GrQB9uUUUUAfEfj&#10;r/koXiX/ALCt1/6NasCt/wAdf8lC8S/9hW6/9GtWB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v+Bf+SheGv8AsK2v/o1awK3/AAL/AMlC8Nf9hW1/9GrQB9uUUUUAfEfjr/koXiX/ALCt1/6N&#10;asCt/wAdf8lC8S/9hW6/9GtWB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f8C/8AJQvDX/YVtf8A0atYFb/gX/koXhr/ALCtr/6NWgD7cooooA+I&#10;/HX/ACULxL/2Fbr/ANGtWBW/46/5KF4l/wCwrdf+jWrA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" o:spid="_x0000_s1027" type="#_x0000_t75" alt="Fundación SER LOGO" style="position:absolute;width:11525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">
                <v:imagedata r:id="rId3" o:title="Fundación SER LOGO"/>
              </v:shape>
              <v:shape id="Imagen 3" o:spid="_x0000_s1028" type="#_x0000_t75" style="position:absolute;left:13176;top:3312;width:45085;height:2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">
                <v:imagedata r:id="rId4" o:title=""/>
              </v:shape>
              <w10:wrap anchory="page"/>
            </v:group>
          </w:pict>
        </mc:Fallback>
      </mc:AlternateContent>
    </w:r>
    <w:r w:rsidR="00223DED">
      <w:rPr>
        <w:noProof/>
        <w:sz w:val="20"/>
      </w:rPr>
      <mc:AlternateContent>
        <mc:Choice Requires="wps">
          <w:drawing>
            <wp:anchor distT="0" distB="0" distL="114300" distR="114300" simplePos="0" relativeHeight="251655168" behindDoc="0" locked="1" layoutInCell="1" allowOverlap="1" wp14:anchorId="2DB8ECF9" wp14:editId="2A67CD6C">
              <wp:simplePos x="0" y="0"/>
              <wp:positionH relativeFrom="page">
                <wp:posOffset>266400</wp:posOffset>
              </wp:positionH>
              <wp:positionV relativeFrom="margin">
                <wp:posOffset>-565</wp:posOffset>
              </wp:positionV>
              <wp:extent cx="294640" cy="7531100"/>
              <wp:effectExtent l="0" t="0" r="0" b="0"/>
              <wp:wrapNone/>
              <wp:docPr id="1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640" cy="7531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FB9E51" w14:textId="77777777" w:rsidR="00D230CC" w:rsidRPr="00A94E95" w:rsidRDefault="00D230CC" w:rsidP="00A9263E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A94E95">
                            <w:rPr>
                              <w:sz w:val="14"/>
                              <w:szCs w:val="14"/>
                            </w:rPr>
                            <w:t>C.I.F.: G-82.725.</w:t>
                          </w:r>
                          <w:proofErr w:type="gramStart"/>
                          <w:r w:rsidRPr="00A94E95">
                            <w:rPr>
                              <w:sz w:val="14"/>
                              <w:szCs w:val="14"/>
                            </w:rPr>
                            <w:t xml:space="preserve">516  </w:t>
                          </w:r>
                          <w:proofErr w:type="spellStart"/>
                          <w:r w:rsidRPr="00A94E95">
                            <w:rPr>
                              <w:sz w:val="14"/>
                              <w:szCs w:val="14"/>
                            </w:rPr>
                            <w:t>NºRegistro</w:t>
                          </w:r>
                          <w:proofErr w:type="spellEnd"/>
                          <w:proofErr w:type="gramEnd"/>
                          <w:r w:rsidRPr="00A94E95">
                            <w:rPr>
                              <w:sz w:val="14"/>
                              <w:szCs w:val="14"/>
                            </w:rPr>
                            <w:t xml:space="preserve"> Fundaciones Asistenciales: 28/1.160</w:t>
                          </w:r>
                          <w:r w:rsidR="00FE7A0D" w:rsidRPr="00A94E95">
                            <w:rPr>
                              <w:sz w:val="14"/>
                              <w:szCs w:val="14"/>
                            </w:rPr>
                            <w:t xml:space="preserve">. Sede Social: </w:t>
                          </w:r>
                          <w:r w:rsidR="00A9263E" w:rsidRPr="00A94E95">
                            <w:rPr>
                              <w:sz w:val="14"/>
                              <w:szCs w:val="14"/>
                            </w:rPr>
                            <w:t xml:space="preserve">c\Marqués de Urquijo, 47 (Entrada por Paseo Pintor Rosales, 46). 28008 </w:t>
                          </w:r>
                          <w:r w:rsidR="006D3410" w:rsidRPr="00A94E95">
                            <w:rPr>
                              <w:sz w:val="14"/>
                              <w:szCs w:val="14"/>
                            </w:rPr>
                            <w:t>MADRID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B8ECF9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6" type="#_x0000_t202" style="position:absolute;left:0;text-align:left;margin-left:21pt;margin-top:-.05pt;width:23.2pt;height:593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" filled="f" stroked="f">
              <v:textbox style="layout-flow:vertical;mso-layout-flow-alt:bottom-to-top">
                <w:txbxContent>
                  <w:p w14:paraId="49FB9E51" w14:textId="77777777" w:rsidR="00D230CC" w:rsidRPr="00A94E95" w:rsidRDefault="00D230CC" w:rsidP="00A9263E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A94E95">
                      <w:rPr>
                        <w:sz w:val="14"/>
                        <w:szCs w:val="14"/>
                      </w:rPr>
                      <w:t>C.I.F.: G-82.725.</w:t>
                    </w:r>
                    <w:proofErr w:type="gramStart"/>
                    <w:r w:rsidRPr="00A94E95">
                      <w:rPr>
                        <w:sz w:val="14"/>
                        <w:szCs w:val="14"/>
                      </w:rPr>
                      <w:t xml:space="preserve">516  </w:t>
                    </w:r>
                    <w:proofErr w:type="spellStart"/>
                    <w:r w:rsidRPr="00A94E95">
                      <w:rPr>
                        <w:sz w:val="14"/>
                        <w:szCs w:val="14"/>
                      </w:rPr>
                      <w:t>NºRegistro</w:t>
                    </w:r>
                    <w:proofErr w:type="spellEnd"/>
                    <w:proofErr w:type="gramEnd"/>
                    <w:r w:rsidRPr="00A94E95">
                      <w:rPr>
                        <w:sz w:val="14"/>
                        <w:szCs w:val="14"/>
                      </w:rPr>
                      <w:t xml:space="preserve"> Fundaciones Asistenciales: 28/1.160</w:t>
                    </w:r>
                    <w:r w:rsidR="00FE7A0D" w:rsidRPr="00A94E95">
                      <w:rPr>
                        <w:sz w:val="14"/>
                        <w:szCs w:val="14"/>
                      </w:rPr>
                      <w:t xml:space="preserve">. Sede Social: </w:t>
                    </w:r>
                    <w:r w:rsidR="00A9263E" w:rsidRPr="00A94E95">
                      <w:rPr>
                        <w:sz w:val="14"/>
                        <w:szCs w:val="14"/>
                      </w:rPr>
                      <w:t xml:space="preserve">c\Marqués de Urquijo, 47 (Entrada por Paseo Pintor Rosales, 46). 28008 </w:t>
                    </w:r>
                    <w:r w:rsidR="006D3410" w:rsidRPr="00A94E95">
                      <w:rPr>
                        <w:sz w:val="14"/>
                        <w:szCs w:val="14"/>
                      </w:rPr>
                      <w:t>MADRID</w:t>
                    </w:r>
                  </w:p>
                </w:txbxContent>
              </v:textbox>
              <w10:wrap anchorx="page" anchory="margin"/>
              <w10:anchorlock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AD01C" w14:textId="77777777" w:rsidR="001A1FF8" w:rsidRDefault="001A1FF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1552AAA"/>
    <w:multiLevelType w:val="multilevel"/>
    <w:tmpl w:val="FA54E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85420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bA7CkBWlSocS35ypgNMhWY7BfOELZKvZp6HHAbExzceYFJISM/CLWhSVO9Y4HWwb3gk3W2wEvV5LTJQEiweVjA==" w:salt="eFdtgAwvJllNTCp9qJ00zA==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3233"/>
    <w:rsid w:val="00093233"/>
    <w:rsid w:val="000E1BA2"/>
    <w:rsid w:val="00132770"/>
    <w:rsid w:val="001A1FF8"/>
    <w:rsid w:val="001A6FEC"/>
    <w:rsid w:val="001C1D8B"/>
    <w:rsid w:val="00223DED"/>
    <w:rsid w:val="00231100"/>
    <w:rsid w:val="00274D2C"/>
    <w:rsid w:val="003222BC"/>
    <w:rsid w:val="003E6195"/>
    <w:rsid w:val="00414A03"/>
    <w:rsid w:val="00450C5B"/>
    <w:rsid w:val="004A1EBC"/>
    <w:rsid w:val="004E02D4"/>
    <w:rsid w:val="00501CB4"/>
    <w:rsid w:val="00536152"/>
    <w:rsid w:val="00543469"/>
    <w:rsid w:val="006A6ECE"/>
    <w:rsid w:val="006D3410"/>
    <w:rsid w:val="007222FE"/>
    <w:rsid w:val="0073444B"/>
    <w:rsid w:val="007645A6"/>
    <w:rsid w:val="007F537D"/>
    <w:rsid w:val="00827262"/>
    <w:rsid w:val="008431EF"/>
    <w:rsid w:val="00854C0F"/>
    <w:rsid w:val="008944BD"/>
    <w:rsid w:val="00912317"/>
    <w:rsid w:val="00956E0F"/>
    <w:rsid w:val="009E41B3"/>
    <w:rsid w:val="009F2C69"/>
    <w:rsid w:val="00A16FB5"/>
    <w:rsid w:val="00A9263E"/>
    <w:rsid w:val="00A94E95"/>
    <w:rsid w:val="00AE1713"/>
    <w:rsid w:val="00B10AA2"/>
    <w:rsid w:val="00B14DDF"/>
    <w:rsid w:val="00B16D2E"/>
    <w:rsid w:val="00B50530"/>
    <w:rsid w:val="00BD2B4D"/>
    <w:rsid w:val="00BE0F1A"/>
    <w:rsid w:val="00BE290F"/>
    <w:rsid w:val="00CC434C"/>
    <w:rsid w:val="00D230CC"/>
    <w:rsid w:val="00D53254"/>
    <w:rsid w:val="00D66D3C"/>
    <w:rsid w:val="00DE1602"/>
    <w:rsid w:val="00E40DAA"/>
    <w:rsid w:val="00E4226F"/>
    <w:rsid w:val="00F27DAE"/>
    <w:rsid w:val="00F71832"/>
    <w:rsid w:val="00FE7A0D"/>
    <w:rsid w:val="00FF0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5AFDA3B"/>
  <w15:docId w15:val="{DCA276BA-E5E4-43C6-8D37-BB40C820F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Courier New" w:hAnsi="Courier New" w:cs="Courier New"/>
      <w:b/>
      <w:sz w:val="72"/>
      <w:szCs w:val="7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E40DA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ADMINISTRACION\PLANTILLAS\Fundacion%20SER\2025.FUNDACI&#211;N%20SER%20GENERAL%20vertical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2025.FUNDACIÓN SER GENERAL vertical.dotx</Template>
  <TotalTime>3</TotalTime>
  <Pages>1</Pages>
  <Words>351</Words>
  <Characters>1931</Characters>
  <Application>Microsoft Office Word</Application>
  <DocSecurity>8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Ninguna</Company>
  <LinksUpToDate>false</LinksUpToDate>
  <CharactersWithSpaces>2278</CharactersWithSpaces>
  <SharedDoc>false</SharedDoc>
  <HLinks>
    <vt:vector size="12" baseType="variant">
      <vt:variant>
        <vt:i4>4784159</vt:i4>
      </vt:variant>
      <vt:variant>
        <vt:i4>3</vt:i4>
      </vt:variant>
      <vt:variant>
        <vt:i4>0</vt:i4>
      </vt:variant>
      <vt:variant>
        <vt:i4>5</vt:i4>
      </vt:variant>
      <vt:variant>
        <vt:lpwstr>http://www.asociacionser.org/</vt:lpwstr>
      </vt:variant>
      <vt:variant>
        <vt:lpwstr/>
      </vt:variant>
      <vt:variant>
        <vt:i4>4849781</vt:i4>
      </vt:variant>
      <vt:variant>
        <vt:i4>0</vt:i4>
      </vt:variant>
      <vt:variant>
        <vt:i4>0</vt:i4>
      </vt:variant>
      <vt:variant>
        <vt:i4>5</vt:i4>
      </vt:variant>
      <vt:variant>
        <vt:lpwstr>mailto:ser-madrid@fundacion-ser.org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Mellado Maroto</dc:creator>
  <cp:lastModifiedBy>Daniel Mellado Maroto</cp:lastModifiedBy>
  <cp:revision>2</cp:revision>
  <cp:lastPrinted>2026-01-16T09:07:00Z</cp:lastPrinted>
  <dcterms:created xsi:type="dcterms:W3CDTF">2026-01-16T09:04:00Z</dcterms:created>
  <dcterms:modified xsi:type="dcterms:W3CDTF">2026-01-16T09:07:00Z</dcterms:modified>
</cp:coreProperties>
</file>